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orbel" w:hAnsi="Corbel"/>
          <w:sz w:val="40"/>
        </w:rPr>
        <w:id w:val="1269127002"/>
        <w:placeholder>
          <w:docPart w:val="C4AA636EC6474D92AB56191BC3708F11"/>
        </w:placeholder>
        <w:temporary/>
        <w:showingPlcHdr/>
        <w15:appearance w15:val="hidden"/>
      </w:sdtPr>
      <w:sdtEndPr/>
      <w:sdtContent>
        <w:p w14:paraId="7679DFCB" w14:textId="758F08E7" w:rsidR="00554276" w:rsidRPr="003B0B76" w:rsidRDefault="00015440" w:rsidP="003B0B76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491B7568" w14:textId="4119223A" w:rsidR="00D50D23" w:rsidRPr="006771EF" w:rsidRDefault="00637375" w:rsidP="003B0B76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EA5FBCD5A5FB4F51BBF39E3A40031D3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2343F">
            <w:rPr>
              <w:rFonts w:eastAsiaTheme="majorEastAsia"/>
            </w:rPr>
            <w:t>Call to order</w:t>
          </w:r>
        </w:sdtContent>
      </w:sdt>
    </w:p>
    <w:p w14:paraId="22088AC6" w14:textId="6CC13225" w:rsidR="0015180F" w:rsidRPr="006771EF" w:rsidRDefault="00637375" w:rsidP="003B0B76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804A9D564C9942B4AB2C85DA3CA793E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2343F">
            <w:rPr>
              <w:rFonts w:eastAsiaTheme="majorEastAsia"/>
            </w:rPr>
            <w:t>Roll call</w:t>
          </w:r>
        </w:sdtContent>
      </w:sdt>
    </w:p>
    <w:p w14:paraId="444A7540" w14:textId="34937CE8" w:rsidR="009F4E19" w:rsidRPr="006771EF" w:rsidRDefault="005C37B1" w:rsidP="003B0B76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09A88DAC" w14:textId="7761B9C2" w:rsidR="0015180F" w:rsidRPr="00D2343F" w:rsidRDefault="005C37B1" w:rsidP="00D2343F">
      <w:pPr>
        <w:pStyle w:val="ListNumber"/>
      </w:pPr>
      <w:r>
        <w:t>New Business</w:t>
      </w:r>
    </w:p>
    <w:p w14:paraId="00D48C3B" w14:textId="52C8B296" w:rsidR="007E6867" w:rsidRDefault="001172AE" w:rsidP="001172AE">
      <w:pPr>
        <w:pStyle w:val="ListNumber2"/>
      </w:pPr>
      <w:r>
        <w:t xml:space="preserve">Cedar Corp. - </w:t>
      </w:r>
      <w:r w:rsidR="007E6867">
        <w:t xml:space="preserve">Review the Wastewater Treatment Plant Upgrades and select the options to be completed.  Authorize Cedar Corp to prepare an Engineering Addendum for </w:t>
      </w:r>
      <w:r w:rsidR="00D81BEA">
        <w:t>E</w:t>
      </w:r>
      <w:r w:rsidR="007E6867">
        <w:t xml:space="preserve">ngineering Services to be presented at </w:t>
      </w:r>
      <w:r>
        <w:t>t</w:t>
      </w:r>
      <w:r w:rsidR="007E6867">
        <w:t>he April Utility Meeting</w:t>
      </w:r>
      <w:r>
        <w:t>.</w:t>
      </w:r>
    </w:p>
    <w:p w14:paraId="7877FD0E" w14:textId="2A478C93" w:rsidR="00F33F94" w:rsidRDefault="00F33F94" w:rsidP="001172AE">
      <w:pPr>
        <w:pStyle w:val="ListNumber2"/>
      </w:pPr>
      <w:r>
        <w:t>Hydro-Corp, Cross Connections discuss/approve</w:t>
      </w:r>
    </w:p>
    <w:p w14:paraId="15E8A8CA" w14:textId="6C881970" w:rsidR="00F33F94" w:rsidRDefault="00F33F94" w:rsidP="001172AE">
      <w:pPr>
        <w:pStyle w:val="ListNumber2"/>
      </w:pPr>
      <w:r>
        <w:t>Water Tower Cleaning/Inspections</w:t>
      </w:r>
    </w:p>
    <w:p w14:paraId="6A6D4A98" w14:textId="77777777" w:rsidR="007E6867" w:rsidRDefault="007E6867" w:rsidP="007E6867">
      <w:pPr>
        <w:pStyle w:val="ListNumber"/>
      </w:pPr>
      <w:r>
        <w:t>Monthly Progress Report</w:t>
      </w:r>
    </w:p>
    <w:p w14:paraId="7DD39D21" w14:textId="77777777" w:rsidR="007E6867" w:rsidRDefault="007E6867" w:rsidP="007E6867">
      <w:pPr>
        <w:pStyle w:val="ListNumber"/>
      </w:pPr>
      <w:r>
        <w:t>Review of Correspondence</w:t>
      </w:r>
    </w:p>
    <w:p w14:paraId="533410E3" w14:textId="4ACE7F6F" w:rsidR="002C3D7E" w:rsidRPr="00D2343F" w:rsidRDefault="007E6867" w:rsidP="001172AE">
      <w:pPr>
        <w:pStyle w:val="ListNumber"/>
      </w:pPr>
      <w:r>
        <w:t>Citizen Comments/Concerns</w:t>
      </w:r>
    </w:p>
    <w:p w14:paraId="0F78BDE4" w14:textId="3AA7BDDB" w:rsidR="0015180F" w:rsidRDefault="005C37B1" w:rsidP="00D2343F">
      <w:pPr>
        <w:pStyle w:val="ListNumber"/>
      </w:pPr>
      <w:r>
        <w:t>Treasurer’s Report/Approval of Vouchers</w:t>
      </w:r>
    </w:p>
    <w:p w14:paraId="502B42CA" w14:textId="1DAF5FE9" w:rsidR="005C37B1" w:rsidRDefault="005C37B1" w:rsidP="00D2343F">
      <w:pPr>
        <w:pStyle w:val="ListNumber"/>
      </w:pPr>
      <w:r>
        <w:t>Review Delinquent Utility Accounts</w:t>
      </w:r>
    </w:p>
    <w:p w14:paraId="6BFF3C18" w14:textId="01DFF7A2" w:rsidR="005C37B1" w:rsidRPr="00D2343F" w:rsidRDefault="005C37B1" w:rsidP="00D2343F">
      <w:pPr>
        <w:pStyle w:val="ListNumber"/>
      </w:pPr>
      <w:r>
        <w:t xml:space="preserve">Adjournment </w:t>
      </w:r>
      <w:r w:rsidRPr="005C37B1">
        <w:rPr>
          <w:b w:val="0"/>
          <w:bCs/>
        </w:rPr>
        <w:t>(Next Meeting April 11, 2022)</w:t>
      </w:r>
    </w:p>
    <w:p w14:paraId="6C00BD4C" w14:textId="6F394808" w:rsidR="00015440" w:rsidRDefault="00015440" w:rsidP="005C37B1">
      <w:pPr>
        <w:ind w:left="0"/>
      </w:pPr>
    </w:p>
    <w:p w14:paraId="038D5365" w14:textId="5D47D23A" w:rsidR="005C37B1" w:rsidRPr="005C37B1" w:rsidRDefault="005C37B1" w:rsidP="005C37B1">
      <w:pPr>
        <w:ind w:left="0"/>
        <w:rPr>
          <w:sz w:val="20"/>
          <w:szCs w:val="20"/>
        </w:rPr>
      </w:pPr>
      <w:r w:rsidRPr="005C37B1">
        <w:rPr>
          <w:sz w:val="20"/>
          <w:szCs w:val="20"/>
        </w:rPr>
        <w:t>This building is accessible to people in wheelchairs.  Parking for people with disabilities is available at the north entrance.</w:t>
      </w:r>
    </w:p>
    <w:sectPr w:rsidR="005C37B1" w:rsidRPr="005C37B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FBE05" w14:textId="77777777" w:rsidR="00637375" w:rsidRDefault="00637375" w:rsidP="001E7D29">
      <w:pPr>
        <w:spacing w:after="0" w:line="240" w:lineRule="auto"/>
      </w:pPr>
      <w:r>
        <w:separator/>
      </w:r>
    </w:p>
  </w:endnote>
  <w:endnote w:type="continuationSeparator" w:id="0">
    <w:p w14:paraId="7A76C9FA" w14:textId="77777777" w:rsidR="00637375" w:rsidRDefault="0063737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C8962" w14:textId="77777777" w:rsidR="00637375" w:rsidRDefault="00637375" w:rsidP="001E7D29">
      <w:pPr>
        <w:spacing w:after="0" w:line="240" w:lineRule="auto"/>
      </w:pPr>
      <w:r>
        <w:separator/>
      </w:r>
    </w:p>
  </w:footnote>
  <w:footnote w:type="continuationSeparator" w:id="0">
    <w:p w14:paraId="212D9F85" w14:textId="77777777" w:rsidR="00637375" w:rsidRDefault="0063737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85F1" w14:textId="6C3375EE" w:rsidR="00066754" w:rsidRDefault="003B0B76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5F58C" wp14:editId="0A6B7C33">
              <wp:simplePos x="0" y="0"/>
              <wp:positionH relativeFrom="margin">
                <wp:align>left</wp:align>
              </wp:positionH>
              <wp:positionV relativeFrom="paragraph">
                <wp:posOffset>-361950</wp:posOffset>
              </wp:positionV>
              <wp:extent cx="1828800" cy="181927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CD03D" w14:textId="7AF49F43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58ECE5F" w14:textId="23F43C39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WATER</w:t>
                          </w:r>
                        </w:p>
                        <w:p w14:paraId="6BB72D79" w14:textId="1B7210B4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AND</w:t>
                          </w:r>
                        </w:p>
                        <w:p w14:paraId="01F7996B" w14:textId="2AB42664" w:rsidR="003B0B76" w:rsidRP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SEWER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5F5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28.5pt;width:2in;height:143.25pt;z-index:2516623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" filled="f" stroked="f">
              <v:textbox>
                <w:txbxContent>
                  <w:p w14:paraId="4F3CD03D" w14:textId="7AF49F43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58ECE5F" w14:textId="23F43C39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WATER</w:t>
                    </w:r>
                  </w:p>
                  <w:p w14:paraId="6BB72D79" w14:textId="1B7210B4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AND</w:t>
                    </w:r>
                  </w:p>
                  <w:p w14:paraId="01F7996B" w14:textId="2AB42664" w:rsidR="003B0B76" w:rsidRP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SEWER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C7664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C17B215" wp14:editId="3028E091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30CC72F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JhFaQHAC6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E3L0zWxu6geQSZ8/Wum4YFi1bSZgvLfMB7WDHWuYDc&#10;oFZsBuVOmLTLCFlPM6wqjkACWxrnzKfljP6wxn1/L5K7Mnjy1bkmLxAvN762a0zogb2sK3uEFthS&#10;NP2+q2ivbVeZ8xO8iCKg7yI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a8p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4KUX4IVm7YfGkk3KF6&#10;jykScMo+2s8ShsHZ6Uu+dev8yNOpK6u/ApOpXpNsgBflGOMAcm0C2pFKozIhkRoUxhfhhwiJnNHK&#10;rKX4Ho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d2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FJ4pBJ4GikSTY9mgVEQDE4nKsWwmx7Ip&#10;xxICqw2UY9lMjmWDUqltYHIsm3IsIfCqIPHEzeRYNuVYQuBpoEg0OZZNOZYQeBooEk2OZVOOJQSW&#10;BsqxbCbHsinHEgJPA0WiybFsyrGEwNNAkWhyLJtyLCHwNFAkmhzLphxLCDwNFIkmx7IpxxICSwPl&#10;WDaTY9mUYwmBp4Ei0eRYNuVYQuBpoEg0OZZNOZYQeBooEk2OZVOOJQSeBopEk2PZlGMJgaPBQzmW&#10;EHgZCMfyMDmWh3IsIfA0ED/xYXIsD+VYQuBpIH7iw+RYHsqxhMDTQPzEh8mxPJRjCYGnga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CssTAk8DRaLJsTygVEQDE4nKsTxMjuUBpSIamEhUjuVhciwP5VhC&#10;YPWCciwPk2N5QKnUNjA5lodyLCHwqqBINDmWh3IsIfA0UCSaHMtDOZYQeBooEk2O5aEcSwgsDZRj&#10;eZgcy0M5lhB4GigSTY7loRxLCDwNFIkmx/JQjiUEngaKRJNjeSjHEgJPA0WiybE8lGMJgaPBUzmW&#10;EHgZCMfyNDmWp3IsIfA0kNn5aXIsT+VYQuBpILPz0+RYnsqxhMDTQPzEp8mxPJVjCYGngfi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g8t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z0fzg7u1xpmtw4b0WYDej0X3WXYGkFWoB8OZANSTcjAzMX8u798IwAMaIAd4Tmu3kPB8xkVkWz&#10;MhkkExI8IhJFi8MNhbzJurYHoFsQFw8E2NDmpnPuTXyUZIH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wg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A0qlsDwh8DRQJJocywNKRTQwkagcy8Pk&#10;WB5QKqKBiUTlWB4mx/JQjiUEVi8ox/IwOZYHlEptA5NjeSjHEgKvCopEk2N5KMcSAk8DRaLJsTyU&#10;YwmBp4Ei0eRYHsqxhMDSQDmWh8mxPJRjCYGngSLR5FgeyrGEwNNAkWhyLA/lWELgaaBINDmWh3Is&#10;IfA0UCSaHMtDOZYQOBo8lWMJgZeBcCxPk2N5KscSAk8DmZ2fJsfyVI4lBJ4GMjs/TY7lqRxLCDwN&#10;xE98mhzLUzmWEHgaiJ/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n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/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xlkuyG6kpE5bW3A4/zXeFe6aVE/HMhSxeP8t8aj&#10;V6aeg0NXpy5kgcf5b40nlJkUC8IzfrXs02X8jMAQvJmS3eOO+yqnb82KkOvXxhGXx4eziJL9z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P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Z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3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f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h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V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v94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S1ipuzVwBSh9RrPFhZnXEF84v2kpVqj8hNSj&#10;/4KZSt/3KP+t0a4bnOXSQPCoEw5pa2OPPa5pYWxhqHA2lxMeiudJnkk+rVr3wMRlPUeYhE+SZ2I5&#10;7PoiqQUO/BCm2nQhsJEHhgLTu6wPrzexgpbNV4R3QkV5AhesbKNRDWEaYzTaSNg1y+jjehD3hgAd&#10;dgcxmrFrJ8Hu700hWh+ClRc23/Im3KF7jykScMo+2s8WhsHZ6Uu+det85en0lfVficmlXpNsgK92&#10;jHEAuTYB7UilUSshkRqUxhfhhwyJPKOVWUvx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fzK7Xhdlh7pgjENTeFwGVnV3cbdXcMrq7AjlEBDFIrnCDqVjXK7azPGC&#10;V353DfPgu4FERv8N6l72p0NKpkoQhVDbEDh/UQy67wnOntFFjllmutdil4eE1ypg1qH0X4Y5P0t8&#10;t7vrcVTUhPgHnoeFauHsvmH8gwA+wvws16dGgLd+q53E2E1j+4Oise2brizKxklkr/z5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f/8I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n/y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Z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38XiTqFidLH3uls4DClGwl2W1wHnW14gsZGEujaIlgokyhWKafINJQZ8hzb&#10;iyKqRrw9csanWVR9mgS78ek6VbQgcc8kAtIkT77YZ3puqHxkLIptzkaw89NKH06U/IEAQylbHqNF&#10;5JnEKSLf+eM1E46BcBKyEuuaB2lUOmUyiirzpKCtFDYusDZkdWZ9wT2pHKqUD9VhbuwRE9Ihi+Vu&#10;7Lnm9hj8vVqzspRjzX/V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pWbcU8lLPwWArToP2v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978"/>
    </w:tblGrid>
    <w:tr w:rsidR="00066754" w:rsidRPr="005C37B1" w14:paraId="6B4B6CA4" w14:textId="77777777" w:rsidTr="005C37B1">
      <w:trPr>
        <w:jc w:val="right"/>
      </w:trPr>
      <w:tc>
        <w:tcPr>
          <w:tcW w:w="432" w:type="dxa"/>
          <w:vAlign w:val="bottom"/>
        </w:tcPr>
        <w:p w14:paraId="73A7642F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5593FA0" wp14:editId="0BEAC175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77BB662B" w14:textId="5A87BF36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Location: </w:t>
          </w:r>
          <w:r w:rsidR="003B0B76" w:rsidRPr="005C37B1">
            <w:rPr>
              <w:sz w:val="28"/>
              <w:szCs w:val="28"/>
            </w:rPr>
            <w:t>MUNICIPAL BUILDING</w:t>
          </w:r>
        </w:p>
      </w:tc>
    </w:tr>
    <w:tr w:rsidR="00066754" w:rsidRPr="005C37B1" w14:paraId="4B65A893" w14:textId="77777777" w:rsidTr="005C37B1">
      <w:trPr>
        <w:jc w:val="right"/>
      </w:trPr>
      <w:tc>
        <w:tcPr>
          <w:tcW w:w="432" w:type="dxa"/>
          <w:vAlign w:val="bottom"/>
        </w:tcPr>
        <w:p w14:paraId="4793B482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80C614C" wp14:editId="1DFD7881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0880AC7B" w14:textId="502E9257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Date: </w:t>
          </w:r>
          <w:r w:rsidR="003B0B76" w:rsidRPr="005C37B1">
            <w:rPr>
              <w:sz w:val="28"/>
              <w:szCs w:val="28"/>
            </w:rPr>
            <w:t xml:space="preserve">          MARCH 1</w:t>
          </w:r>
          <w:r w:rsidR="007E6867">
            <w:rPr>
              <w:sz w:val="28"/>
              <w:szCs w:val="28"/>
            </w:rPr>
            <w:t>4</w:t>
          </w:r>
          <w:r w:rsidR="003B0B76" w:rsidRPr="005C37B1">
            <w:rPr>
              <w:sz w:val="28"/>
              <w:szCs w:val="28"/>
            </w:rPr>
            <w:t>, 2022</w:t>
          </w:r>
        </w:p>
      </w:tc>
    </w:tr>
    <w:tr w:rsidR="00066754" w:rsidRPr="005C37B1" w14:paraId="44F3E696" w14:textId="77777777" w:rsidTr="005C37B1">
      <w:trPr>
        <w:trHeight w:val="288"/>
        <w:jc w:val="right"/>
      </w:trPr>
      <w:tc>
        <w:tcPr>
          <w:tcW w:w="432" w:type="dxa"/>
          <w:vAlign w:val="bottom"/>
        </w:tcPr>
        <w:p w14:paraId="1600EA98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2004A2D0" wp14:editId="6CE6D702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3C347EDE" w14:textId="386174AE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>Time:</w:t>
          </w:r>
          <w:r w:rsidR="007B2549" w:rsidRPr="005C37B1">
            <w:rPr>
              <w:sz w:val="28"/>
              <w:szCs w:val="28"/>
            </w:rPr>
            <w:t xml:space="preserve"> </w:t>
          </w:r>
          <w:r w:rsidR="003B0B76" w:rsidRPr="005C37B1">
            <w:rPr>
              <w:sz w:val="28"/>
              <w:szCs w:val="28"/>
            </w:rPr>
            <w:t xml:space="preserve">               </w:t>
          </w:r>
          <w:r w:rsidR="007E6867">
            <w:rPr>
              <w:sz w:val="28"/>
              <w:szCs w:val="28"/>
            </w:rPr>
            <w:t>5:00 P.M.</w:t>
          </w:r>
        </w:p>
      </w:tc>
    </w:tr>
  </w:tbl>
  <w:p w14:paraId="5BE1DD76" w14:textId="77777777" w:rsidR="002E4F42" w:rsidRPr="005C37B1" w:rsidRDefault="002E4F42" w:rsidP="00015440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76"/>
    <w:rsid w:val="0000418E"/>
    <w:rsid w:val="00015440"/>
    <w:rsid w:val="00016839"/>
    <w:rsid w:val="00042FB3"/>
    <w:rsid w:val="00055973"/>
    <w:rsid w:val="00057671"/>
    <w:rsid w:val="00057F98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172A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B0B76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A2591"/>
    <w:rsid w:val="005C37B1"/>
    <w:rsid w:val="005D3902"/>
    <w:rsid w:val="005E0ED9"/>
    <w:rsid w:val="0061343F"/>
    <w:rsid w:val="00616B41"/>
    <w:rsid w:val="00620AE8"/>
    <w:rsid w:val="00637375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02D61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E6867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264B7"/>
    <w:rsid w:val="00D31AB7"/>
    <w:rsid w:val="00D50D23"/>
    <w:rsid w:val="00D512BB"/>
    <w:rsid w:val="00D53571"/>
    <w:rsid w:val="00D81BEA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3F94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13AC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AA636EC6474D92AB56191BC370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B0463-D577-4F4E-AFA6-8DFBE9DA5880}"/>
      </w:docPartPr>
      <w:docPartBody>
        <w:p w:rsidR="00C9415E" w:rsidRDefault="00892E93">
          <w:pPr>
            <w:pStyle w:val="C4AA636EC6474D92AB56191BC3708F11"/>
          </w:pPr>
          <w:r w:rsidRPr="00015440">
            <w:t>Meeting Agenda</w:t>
          </w:r>
        </w:p>
      </w:docPartBody>
    </w:docPart>
    <w:docPart>
      <w:docPartPr>
        <w:name w:val="EA5FBCD5A5FB4F51BBF39E3A4003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94FD9-63A1-4B43-96E9-E9688D53AE92}"/>
      </w:docPartPr>
      <w:docPartBody>
        <w:p w:rsidR="00C9415E" w:rsidRDefault="00892E93">
          <w:pPr>
            <w:pStyle w:val="EA5FBCD5A5FB4F51BBF39E3A40031D3C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804A9D564C9942B4AB2C85DA3CA79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F549-130D-4241-A546-D8673D9474EC}"/>
      </w:docPartPr>
      <w:docPartBody>
        <w:p w:rsidR="00C9415E" w:rsidRDefault="00892E93">
          <w:pPr>
            <w:pStyle w:val="804A9D564C9942B4AB2C85DA3CA793EC"/>
          </w:pPr>
          <w:r w:rsidRPr="00D2343F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93"/>
    <w:rsid w:val="00077325"/>
    <w:rsid w:val="00117FA5"/>
    <w:rsid w:val="00587A4B"/>
    <w:rsid w:val="00892E93"/>
    <w:rsid w:val="00C9415E"/>
    <w:rsid w:val="00EB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AA636EC6474D92AB56191BC3708F11">
    <w:name w:val="C4AA636EC6474D92AB56191BC3708F11"/>
  </w:style>
  <w:style w:type="paragraph" w:customStyle="1" w:styleId="EA5FBCD5A5FB4F51BBF39E3A40031D3C">
    <w:name w:val="EA5FBCD5A5FB4F51BBF39E3A40031D3C"/>
  </w:style>
  <w:style w:type="paragraph" w:customStyle="1" w:styleId="804A9D564C9942B4AB2C85DA3CA793EC">
    <w:name w:val="804A9D564C9942B4AB2C85DA3CA793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2022-02-22T15:07:00Z</dcterms:created>
  <dcterms:modified xsi:type="dcterms:W3CDTF">2022-03-14T14:56:00Z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