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269127002"/>
        <w:placeholder>
          <w:docPart w:val="43ACFDA3DA8141BDB8EA36EF8BE611D2"/>
        </w:placeholder>
        <w:temporary/>
        <w:showingPlcHdr/>
        <w15:appearance w15:val="hidden"/>
      </w:sdtPr>
      <w:sdtEndPr/>
      <w:sdtContent>
        <w:p w14:paraId="55577FC1" w14:textId="65BCE609" w:rsidR="005D797B" w:rsidRPr="00C15C45" w:rsidRDefault="00015440" w:rsidP="00454E14">
          <w:pPr>
            <w:pStyle w:val="Heading1"/>
          </w:pPr>
          <w:r w:rsidRPr="00AF1A52">
            <w:t xml:space="preserve">Meeting </w:t>
          </w:r>
          <w:r w:rsidR="00FE3951" w:rsidRPr="00AF1A52">
            <w:t>Agenda</w:t>
          </w:r>
        </w:p>
      </w:sdtContent>
    </w:sdt>
    <w:p w14:paraId="63F92E31" w14:textId="5638D251" w:rsidR="006D2344" w:rsidRPr="006D2344" w:rsidRDefault="006D2344" w:rsidP="005D797B">
      <w:pPr>
        <w:pStyle w:val="ListNumber"/>
      </w:pPr>
      <w:r>
        <w:t>Call to Order</w:t>
      </w:r>
    </w:p>
    <w:p w14:paraId="18CCE402" w14:textId="48FF5493" w:rsidR="005D797B" w:rsidRDefault="006D2344" w:rsidP="005D797B">
      <w:pPr>
        <w:pStyle w:val="ListNumber"/>
      </w:pPr>
      <w:r>
        <w:rPr>
          <w:rFonts w:eastAsiaTheme="majorEastAsia"/>
        </w:rPr>
        <w:t>Pledge of Allegiance</w:t>
      </w:r>
    </w:p>
    <w:p w14:paraId="3A984BAB" w14:textId="77777777" w:rsidR="005D797B" w:rsidRPr="00C15C45" w:rsidRDefault="00725ADF" w:rsidP="00C15C45">
      <w:pPr>
        <w:pStyle w:val="ListNumber"/>
      </w:pPr>
      <w:sdt>
        <w:sdtPr>
          <w:rPr>
            <w:rFonts w:eastAsiaTheme="majorEastAsia"/>
          </w:rPr>
          <w:alias w:val="Roll call:"/>
          <w:tag w:val="Roll call:"/>
          <w:id w:val="568842732"/>
          <w:placeholder>
            <w:docPart w:val="23DA081D0E7C4EB4AC9BB5F22C598A15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C15C45">
            <w:rPr>
              <w:rFonts w:eastAsiaTheme="majorEastAsia"/>
            </w:rPr>
            <w:t>Roll call</w:t>
          </w:r>
        </w:sdtContent>
      </w:sdt>
    </w:p>
    <w:p w14:paraId="1461238D" w14:textId="6AC3C4D4" w:rsidR="005D797B" w:rsidRPr="006D2344" w:rsidRDefault="006D2344" w:rsidP="005D797B">
      <w:pPr>
        <w:pStyle w:val="ListNumber"/>
      </w:pPr>
      <w:r>
        <w:rPr>
          <w:rFonts w:eastAsiaTheme="majorEastAsia"/>
        </w:rPr>
        <w:t>Approving/Correcting the Minutes of the Last Preceding Meeting(s)</w:t>
      </w:r>
    </w:p>
    <w:p w14:paraId="64040C46" w14:textId="29608679" w:rsidR="00BD242D" w:rsidRPr="00C15C45" w:rsidRDefault="00D012BE" w:rsidP="00BD242D">
      <w:pPr>
        <w:pStyle w:val="ListNumber"/>
      </w:pPr>
      <w:r>
        <w:t>New Business</w:t>
      </w:r>
    </w:p>
    <w:p w14:paraId="437ACCED" w14:textId="379ACE37" w:rsidR="00BD242D" w:rsidRDefault="00BD242D" w:rsidP="006D2344">
      <w:pPr>
        <w:pStyle w:val="ListNumber2"/>
      </w:pPr>
      <w:r>
        <w:t>Cedar Corp. – Review the Scope of the TID #2 Improvements.  Authorize Cedar Corp for the Engineering Services at the March Meeting.</w:t>
      </w:r>
    </w:p>
    <w:p w14:paraId="48E5D984" w14:textId="4EA917A9" w:rsidR="00BD242D" w:rsidRDefault="00BD242D" w:rsidP="006D2344">
      <w:pPr>
        <w:pStyle w:val="ListNumber2"/>
      </w:pPr>
      <w:r>
        <w:t>Cedar Corp. – CDBG Grants</w:t>
      </w:r>
    </w:p>
    <w:p w14:paraId="120C8243" w14:textId="0D9AD335" w:rsidR="006D2344" w:rsidRDefault="006D2344" w:rsidP="006D2344">
      <w:pPr>
        <w:pStyle w:val="ListNumber2"/>
      </w:pPr>
      <w:r>
        <w:t xml:space="preserve">Operators/Alcohol Licenses, if </w:t>
      </w:r>
      <w:proofErr w:type="gramStart"/>
      <w:r>
        <w:t>any</w:t>
      </w:r>
      <w:r w:rsidR="00085B74">
        <w:t xml:space="preserve">  (</w:t>
      </w:r>
      <w:proofErr w:type="gramEnd"/>
      <w:r w:rsidR="00085B74">
        <w:t>Transfer Liquor/Tobacco License for Piggly Wiggly)</w:t>
      </w:r>
    </w:p>
    <w:p w14:paraId="18E8023A" w14:textId="047BE8DE" w:rsidR="00D7555F" w:rsidRDefault="00D7555F" w:rsidP="006D2344">
      <w:pPr>
        <w:pStyle w:val="ListNumber2"/>
      </w:pPr>
      <w:r>
        <w:t>UES Technologies Quote for New Server/Security</w:t>
      </w:r>
      <w:r w:rsidR="00CB7153">
        <w:t>-</w:t>
      </w:r>
      <w:proofErr w:type="spellStart"/>
      <w:r w:rsidR="00CB7153">
        <w:t>Cyberware</w:t>
      </w:r>
      <w:proofErr w:type="spellEnd"/>
      <w:r>
        <w:t xml:space="preserve"> Software</w:t>
      </w:r>
    </w:p>
    <w:p w14:paraId="2C29362B" w14:textId="77777777" w:rsidR="00BD242D" w:rsidRPr="006D2344" w:rsidRDefault="00BD242D" w:rsidP="00BD242D">
      <w:pPr>
        <w:pStyle w:val="ListNumber"/>
      </w:pPr>
      <w:r>
        <w:rPr>
          <w:rFonts w:eastAsiaTheme="majorEastAsia"/>
        </w:rPr>
        <w:t>Receipt &amp; Review of Correspondence</w:t>
      </w:r>
    </w:p>
    <w:p w14:paraId="5A81B68C" w14:textId="053FCDAE" w:rsidR="00BD242D" w:rsidRPr="00C15C45" w:rsidRDefault="00BD242D" w:rsidP="00BD242D">
      <w:pPr>
        <w:pStyle w:val="ListNumber"/>
      </w:pPr>
      <w:r>
        <w:rPr>
          <w:rFonts w:eastAsiaTheme="majorEastAsia"/>
        </w:rPr>
        <w:t>Citizens Comments/Concerns</w:t>
      </w:r>
    </w:p>
    <w:p w14:paraId="40B3FAFD" w14:textId="15470B7F" w:rsidR="005D797B" w:rsidRDefault="006D2344" w:rsidP="00C15C45">
      <w:pPr>
        <w:pStyle w:val="ListNumber"/>
      </w:pPr>
      <w:r>
        <w:t>Committee Reports</w:t>
      </w:r>
      <w:r w:rsidR="00D012BE">
        <w:t xml:space="preserve"> </w:t>
      </w:r>
      <w:r w:rsidR="00D012BE" w:rsidRPr="00D012BE">
        <w:rPr>
          <w:noProof/>
        </w:rPr>
        <w:drawing>
          <wp:inline distT="0" distB="0" distL="0" distR="0" wp14:anchorId="2CB2A16F" wp14:editId="6B8981D7">
            <wp:extent cx="5943600" cy="1285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6A99E" w14:textId="01B8EE97" w:rsidR="00D012BE" w:rsidRDefault="00D012BE" w:rsidP="00D012BE">
      <w:pPr>
        <w:pStyle w:val="ListNumber"/>
      </w:pPr>
      <w:r>
        <w:t>Treasurer’s Report/Approval of Vouchers</w:t>
      </w:r>
    </w:p>
    <w:p w14:paraId="2EA5C696" w14:textId="504447A6" w:rsidR="00D012BE" w:rsidRDefault="00D012BE" w:rsidP="00D012BE">
      <w:pPr>
        <w:pStyle w:val="ListNumber"/>
      </w:pPr>
      <w:r>
        <w:t>Building Permits</w:t>
      </w:r>
    </w:p>
    <w:p w14:paraId="667D843E" w14:textId="753CAA76" w:rsidR="00D012BE" w:rsidRDefault="00D012BE" w:rsidP="00D012BE">
      <w:pPr>
        <w:pStyle w:val="ListNumber"/>
      </w:pPr>
      <w:r>
        <w:t>Adjournment (Next meeting April 11, 2022)</w:t>
      </w:r>
    </w:p>
    <w:p w14:paraId="2C5BEEE1" w14:textId="35B9EBED" w:rsidR="00D012BE" w:rsidRDefault="00D012BE" w:rsidP="00D012BE">
      <w:pPr>
        <w:ind w:left="0"/>
      </w:pPr>
    </w:p>
    <w:sectPr w:rsidR="00D012BE" w:rsidSect="00015440">
      <w:headerReference w:type="default" r:id="rId13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A2375" w14:textId="77777777" w:rsidR="00725ADF" w:rsidRDefault="00725ADF" w:rsidP="001E7D29">
      <w:pPr>
        <w:spacing w:after="0" w:line="240" w:lineRule="auto"/>
      </w:pPr>
      <w:r>
        <w:separator/>
      </w:r>
    </w:p>
  </w:endnote>
  <w:endnote w:type="continuationSeparator" w:id="0">
    <w:p w14:paraId="4171EB30" w14:textId="77777777" w:rsidR="00725ADF" w:rsidRDefault="00725ADF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19ACF" w14:textId="77777777" w:rsidR="00725ADF" w:rsidRDefault="00725ADF" w:rsidP="001E7D29">
      <w:pPr>
        <w:spacing w:after="0" w:line="240" w:lineRule="auto"/>
      </w:pPr>
      <w:r>
        <w:separator/>
      </w:r>
    </w:p>
  </w:footnote>
  <w:footnote w:type="continuationSeparator" w:id="0">
    <w:p w14:paraId="621BEB9C" w14:textId="77777777" w:rsidR="00725ADF" w:rsidRDefault="00725ADF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218C3" w14:textId="2F024319" w:rsidR="00066754" w:rsidRDefault="009E5A43" w:rsidP="00015440">
    <w:pPr>
      <w:pStyle w:val="Header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AD0C4BB" wp14:editId="4E0FD55B">
              <wp:simplePos x="0" y="0"/>
              <wp:positionH relativeFrom="column">
                <wp:posOffset>-85725</wp:posOffset>
              </wp:positionH>
              <wp:positionV relativeFrom="paragraph">
                <wp:posOffset>-381000</wp:posOffset>
              </wp:positionV>
              <wp:extent cx="2581275" cy="17335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1275" cy="173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24AA06" w14:textId="3B25142B" w:rsidR="006861DF" w:rsidRPr="006861DF" w:rsidRDefault="006861DF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b/>
                              <w:outline/>
                              <w:noProof/>
                              <w:color w:val="3C76A6" w:themeColor="accent5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b/>
                              <w:outline/>
                              <w:noProof/>
                              <w:color w:val="3C76A6" w:themeColor="accent5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</w:t>
                          </w:r>
                          <w:r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VILLAGE</w:t>
                          </w:r>
                          <w:r w:rsidR="009E5A43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</w:t>
                          </w:r>
                          <w:r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OF</w:t>
                          </w:r>
                        </w:p>
                        <w:p w14:paraId="7E96B6C5" w14:textId="2F6119BC" w:rsidR="006861DF" w:rsidRDefault="00454E14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 </w:t>
                          </w:r>
                          <w:r w:rsidR="009E5A43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 </w:t>
                          </w:r>
                          <w:r w:rsidR="006861DF"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COLEMAN</w:t>
                          </w:r>
                        </w:p>
                        <w:p w14:paraId="3A985616" w14:textId="49ADE619" w:rsidR="00D012BE" w:rsidRPr="006861DF" w:rsidRDefault="009E5A43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Board Meeting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D0C4B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-6.75pt;margin-top:-30pt;width:203.25pt;height:13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" filled="f" stroked="f">
              <v:textbox>
                <w:txbxContent>
                  <w:p w14:paraId="2124AA06" w14:textId="3B25142B" w:rsidR="006861DF" w:rsidRPr="006861DF" w:rsidRDefault="006861DF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b/>
                        <w:outline/>
                        <w:noProof/>
                        <w:color w:val="3C76A6" w:themeColor="accent5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b/>
                        <w:outline/>
                        <w:noProof/>
                        <w:color w:val="3C76A6" w:themeColor="accent5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</w:t>
                    </w:r>
                    <w:r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VILLAGE</w:t>
                    </w:r>
                    <w:r w:rsidR="009E5A43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</w:t>
                    </w:r>
                    <w:r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OF</w:t>
                    </w:r>
                  </w:p>
                  <w:p w14:paraId="7E96B6C5" w14:textId="2F6119BC" w:rsidR="006861DF" w:rsidRDefault="00454E14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 </w:t>
                    </w:r>
                    <w:r w:rsidR="009E5A43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 </w:t>
                    </w:r>
                    <w:r w:rsidR="006861DF"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COLEMAN</w:t>
                    </w:r>
                  </w:p>
                  <w:p w14:paraId="3A985616" w14:textId="49ADE619" w:rsidR="00D012BE" w:rsidRPr="006861DF" w:rsidRDefault="009E5A43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Board Meeting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35CF662" wp14:editId="0041EBEF">
              <wp:simplePos x="0" y="0"/>
              <wp:positionH relativeFrom="page">
                <wp:posOffset>-250825</wp:posOffset>
              </wp:positionH>
              <wp:positionV relativeFrom="page">
                <wp:posOffset>-1338580</wp:posOffset>
              </wp:positionV>
              <wp:extent cx="8132445" cy="12165330"/>
              <wp:effectExtent l="0" t="0" r="4445" b="254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445" cy="1216533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665CC5" id="Group 3" o:spid="_x0000_s1026" alt="&quot;&quot;" style="position:absolute;margin-left:-19.75pt;margin-top:-105.4pt;width:640.35pt;height:957.9pt;z-index:-251655168;mso-position-horizontal-relative:page;mso-position-vertical-relative:page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vIb0KMHAIq4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">
              <v:shape id="Freeform: Shape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tbl>
    <w:tblPr>
      <w:tblW w:w="4320" w:type="dxa"/>
      <w:tblInd w:w="5774" w:type="dxa"/>
      <w:tblLook w:val="0600" w:firstRow="0" w:lastRow="0" w:firstColumn="0" w:lastColumn="0" w:noHBand="1" w:noVBand="1"/>
    </w:tblPr>
    <w:tblGrid>
      <w:gridCol w:w="432"/>
      <w:gridCol w:w="3888"/>
    </w:tblGrid>
    <w:tr w:rsidR="00066754" w:rsidRPr="006861DF" w14:paraId="2FDF33C3" w14:textId="77777777" w:rsidTr="009E5A43">
      <w:tc>
        <w:tcPr>
          <w:tcW w:w="432" w:type="dxa"/>
          <w:vAlign w:val="bottom"/>
        </w:tcPr>
        <w:p w14:paraId="2F8CF7A3" w14:textId="113FE761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723C44C9" wp14:editId="0D27D1E0">
                <wp:extent cx="137160" cy="137160"/>
                <wp:effectExtent l="0" t="0" r="0" b="0"/>
                <wp:docPr id="10" name="Graphic 10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8" w:type="dxa"/>
          <w:vAlign w:val="bottom"/>
        </w:tcPr>
        <w:p w14:paraId="4E04F95D" w14:textId="3FEF278D" w:rsidR="00066754" w:rsidRPr="00D012BE" w:rsidRDefault="00725ADF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114646412"/>
              <w:placeholder>
                <w:docPart w:val="68A22C462BFB4764823C553E06AB49CC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Location:</w:t>
              </w:r>
            </w:sdtContent>
          </w:sdt>
          <w:r w:rsidR="00066754" w:rsidRPr="00D012BE">
            <w:rPr>
              <w:b/>
              <w:bCs/>
              <w:sz w:val="28"/>
              <w:szCs w:val="28"/>
            </w:rPr>
            <w:t xml:space="preserve"> </w:t>
          </w:r>
          <w:r w:rsidR="006861DF" w:rsidRPr="00D012BE">
            <w:rPr>
              <w:b/>
              <w:bCs/>
              <w:sz w:val="28"/>
              <w:szCs w:val="28"/>
            </w:rPr>
            <w:t>MUNI</w:t>
          </w:r>
          <w:r w:rsidR="00454E14" w:rsidRPr="00D012BE">
            <w:rPr>
              <w:b/>
              <w:bCs/>
              <w:sz w:val="28"/>
              <w:szCs w:val="28"/>
            </w:rPr>
            <w:t xml:space="preserve">CIPAL </w:t>
          </w:r>
          <w:r w:rsidR="006861DF" w:rsidRPr="00D012BE">
            <w:rPr>
              <w:b/>
              <w:bCs/>
              <w:sz w:val="28"/>
              <w:szCs w:val="28"/>
            </w:rPr>
            <w:t>BUILDING</w:t>
          </w:r>
        </w:p>
      </w:tc>
    </w:tr>
    <w:tr w:rsidR="00066754" w:rsidRPr="006861DF" w14:paraId="6E1D0752" w14:textId="77777777" w:rsidTr="009E5A43">
      <w:tc>
        <w:tcPr>
          <w:tcW w:w="432" w:type="dxa"/>
          <w:vAlign w:val="bottom"/>
        </w:tcPr>
        <w:p w14:paraId="20D1848D" w14:textId="094C8585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4BAB45C8" wp14:editId="04A0E778">
                <wp:extent cx="137160" cy="137160"/>
                <wp:effectExtent l="0" t="0" r="0" b="0"/>
                <wp:docPr id="12" name="Graphic 12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8" w:type="dxa"/>
          <w:vAlign w:val="bottom"/>
        </w:tcPr>
        <w:p w14:paraId="20D6DE5B" w14:textId="7AC4F875" w:rsidR="00066754" w:rsidRPr="00D012BE" w:rsidRDefault="00725ADF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-720747057"/>
              <w:placeholder>
                <w:docPart w:val="433399ABF8E0401596C5FFD7957B470A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Date:</w:t>
              </w:r>
            </w:sdtContent>
          </w:sdt>
          <w:r w:rsidR="00066754" w:rsidRPr="00D012BE">
            <w:rPr>
              <w:b/>
              <w:bCs/>
              <w:sz w:val="28"/>
              <w:szCs w:val="28"/>
            </w:rPr>
            <w:t xml:space="preserve"> </w:t>
          </w:r>
          <w:r w:rsidR="00454E14" w:rsidRPr="00D012BE">
            <w:rPr>
              <w:b/>
              <w:bCs/>
              <w:sz w:val="28"/>
              <w:szCs w:val="28"/>
            </w:rPr>
            <w:t xml:space="preserve">          </w:t>
          </w:r>
          <w:r w:rsidR="006861DF" w:rsidRPr="00D012BE">
            <w:rPr>
              <w:b/>
              <w:bCs/>
              <w:sz w:val="28"/>
              <w:szCs w:val="28"/>
            </w:rPr>
            <w:t>MARCH 14, 2022</w:t>
          </w:r>
        </w:p>
      </w:tc>
    </w:tr>
    <w:tr w:rsidR="00066754" w:rsidRPr="006861DF" w14:paraId="0DE70F38" w14:textId="77777777" w:rsidTr="009E5A43">
      <w:tc>
        <w:tcPr>
          <w:tcW w:w="432" w:type="dxa"/>
          <w:vAlign w:val="bottom"/>
        </w:tcPr>
        <w:p w14:paraId="6AAED2D1" w14:textId="77777777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2BDCA9F5" wp14:editId="4B70DACB">
                <wp:extent cx="137160" cy="137160"/>
                <wp:effectExtent l="0" t="0" r="0" b="0"/>
                <wp:docPr id="13" name="Graphic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8" w:type="dxa"/>
          <w:vAlign w:val="bottom"/>
        </w:tcPr>
        <w:p w14:paraId="4FDA89D8" w14:textId="45EB24D5" w:rsidR="00066754" w:rsidRPr="00D012BE" w:rsidRDefault="00725ADF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-636263335"/>
              <w:placeholder>
                <w:docPart w:val="E0CD71221BB0413A92A20C5BCA1C7A46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Time:</w:t>
              </w:r>
            </w:sdtContent>
          </w:sdt>
          <w:r w:rsidR="007B2549" w:rsidRPr="00D012BE">
            <w:rPr>
              <w:b/>
              <w:bCs/>
              <w:sz w:val="28"/>
              <w:szCs w:val="28"/>
            </w:rPr>
            <w:t xml:space="preserve"> </w:t>
          </w:r>
          <w:r w:rsidR="00454E14" w:rsidRPr="00D012BE">
            <w:rPr>
              <w:b/>
              <w:bCs/>
              <w:sz w:val="28"/>
              <w:szCs w:val="28"/>
            </w:rPr>
            <w:t xml:space="preserve">                  </w:t>
          </w:r>
          <w:r w:rsidR="006861DF" w:rsidRPr="00D012BE">
            <w:rPr>
              <w:b/>
              <w:bCs/>
              <w:sz w:val="28"/>
              <w:szCs w:val="28"/>
            </w:rPr>
            <w:t>6:00 PM</w:t>
          </w:r>
        </w:p>
      </w:tc>
    </w:tr>
  </w:tbl>
  <w:p w14:paraId="743F9276" w14:textId="3A0FF474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1DF"/>
    <w:rsid w:val="0000418E"/>
    <w:rsid w:val="00015440"/>
    <w:rsid w:val="00016839"/>
    <w:rsid w:val="00035615"/>
    <w:rsid w:val="00042360"/>
    <w:rsid w:val="00042FB3"/>
    <w:rsid w:val="00055973"/>
    <w:rsid w:val="00057671"/>
    <w:rsid w:val="00066754"/>
    <w:rsid w:val="00084752"/>
    <w:rsid w:val="00085B74"/>
    <w:rsid w:val="00086540"/>
    <w:rsid w:val="000A2384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C329C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54E14"/>
    <w:rsid w:val="004724BD"/>
    <w:rsid w:val="00475524"/>
    <w:rsid w:val="00477352"/>
    <w:rsid w:val="0048124E"/>
    <w:rsid w:val="00491C23"/>
    <w:rsid w:val="004B415A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D3902"/>
    <w:rsid w:val="005D797B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1DF"/>
    <w:rsid w:val="00686E45"/>
    <w:rsid w:val="00687389"/>
    <w:rsid w:val="006928C1"/>
    <w:rsid w:val="006966F9"/>
    <w:rsid w:val="006B74AA"/>
    <w:rsid w:val="006D2344"/>
    <w:rsid w:val="006D5463"/>
    <w:rsid w:val="006E015E"/>
    <w:rsid w:val="006F03D4"/>
    <w:rsid w:val="00700B1F"/>
    <w:rsid w:val="007257E9"/>
    <w:rsid w:val="00725ADF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E5A43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D1747"/>
    <w:rsid w:val="00BD1B3B"/>
    <w:rsid w:val="00BD242D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601ED"/>
    <w:rsid w:val="00C7624A"/>
    <w:rsid w:val="00C8234D"/>
    <w:rsid w:val="00CB7153"/>
    <w:rsid w:val="00CD4CE6"/>
    <w:rsid w:val="00CE5A5C"/>
    <w:rsid w:val="00D012BE"/>
    <w:rsid w:val="00D31AB7"/>
    <w:rsid w:val="00D50D23"/>
    <w:rsid w:val="00D512BB"/>
    <w:rsid w:val="00D53571"/>
    <w:rsid w:val="00D7068F"/>
    <w:rsid w:val="00D7555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557A0"/>
    <w:rsid w:val="00E70676"/>
    <w:rsid w:val="00EF6435"/>
    <w:rsid w:val="00F10F6B"/>
    <w:rsid w:val="00F23697"/>
    <w:rsid w:val="00F358DD"/>
    <w:rsid w:val="00F36BB7"/>
    <w:rsid w:val="00F87EAA"/>
    <w:rsid w:val="00F92B25"/>
    <w:rsid w:val="00F96B12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9E2B8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97B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6.png"/><Relationship Id="rId4" Type="http://schemas.openxmlformats.org/officeDocument/2006/relationships/image" Target="media/image5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rk\AppData\Roaming\Microsoft\Templates\Blue%20spheres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3ACFDA3DA8141BDB8EA36EF8BE61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E3267-43CB-42F0-8F87-57E967E5123A}"/>
      </w:docPartPr>
      <w:docPartBody>
        <w:p w:rsidR="008236B3" w:rsidRDefault="000B3709">
          <w:pPr>
            <w:pStyle w:val="43ACFDA3DA8141BDB8EA36EF8BE611D2"/>
          </w:pPr>
          <w:r w:rsidRPr="00AF1A52">
            <w:t>Meeting Agenda</w:t>
          </w:r>
        </w:p>
      </w:docPartBody>
    </w:docPart>
    <w:docPart>
      <w:docPartPr>
        <w:name w:val="68A22C462BFB4764823C553E06AB4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A0C5C-8AE1-4FAE-B6CC-92986ADA2EDD}"/>
      </w:docPartPr>
      <w:docPartBody>
        <w:p w:rsidR="008236B3" w:rsidRDefault="000B3709">
          <w:pPr>
            <w:pStyle w:val="68A22C462BFB4764823C553E06AB49CC"/>
          </w:pPr>
          <w:r w:rsidRPr="007B2549">
            <w:t>Facilitator Name</w:t>
          </w:r>
        </w:p>
      </w:docPartBody>
    </w:docPart>
    <w:docPart>
      <w:docPartPr>
        <w:name w:val="433399ABF8E0401596C5FFD7957B4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5C316-D7AA-496B-9C16-093BC3A1D24A}"/>
      </w:docPartPr>
      <w:docPartBody>
        <w:p w:rsidR="008236B3" w:rsidRDefault="000B3709">
          <w:pPr>
            <w:pStyle w:val="433399ABF8E0401596C5FFD7957B470A"/>
          </w:pPr>
          <w:r w:rsidRPr="007D4434">
            <w:t>called to order the regular meeting of the</w:t>
          </w:r>
        </w:p>
      </w:docPartBody>
    </w:docPart>
    <w:docPart>
      <w:docPartPr>
        <w:name w:val="E0CD71221BB0413A92A20C5BCA1C7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1D5C9-0188-4DCA-8822-F97A765B11F7}"/>
      </w:docPartPr>
      <w:docPartBody>
        <w:p w:rsidR="008236B3" w:rsidRDefault="000B3709">
          <w:pPr>
            <w:pStyle w:val="E0CD71221BB0413A92A20C5BCA1C7A46"/>
          </w:pPr>
          <w:r w:rsidRPr="007B2549">
            <w:t>Organization/Committee Name</w:t>
          </w:r>
        </w:p>
      </w:docPartBody>
    </w:docPart>
    <w:docPart>
      <w:docPartPr>
        <w:name w:val="23DA081D0E7C4EB4AC9BB5F22C598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B1E063-BD4F-4601-B4D4-D2197D1BE556}"/>
      </w:docPartPr>
      <w:docPartBody>
        <w:p w:rsidR="008236B3" w:rsidRDefault="000B3709">
          <w:pPr>
            <w:pStyle w:val="23DA081D0E7C4EB4AC9BB5F22C598A15"/>
          </w:pPr>
          <w:r w:rsidRPr="00C15C45">
            <w:rPr>
              <w:rFonts w:eastAsiaTheme="majorEastAsia"/>
            </w:rPr>
            <w:t>Roll call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709"/>
    <w:rsid w:val="00067C3E"/>
    <w:rsid w:val="000B3709"/>
    <w:rsid w:val="005666D4"/>
    <w:rsid w:val="008236B3"/>
    <w:rsid w:val="00906F92"/>
    <w:rsid w:val="00D9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3ACFDA3DA8141BDB8EA36EF8BE611D2">
    <w:name w:val="43ACFDA3DA8141BDB8EA36EF8BE611D2"/>
  </w:style>
  <w:style w:type="paragraph" w:customStyle="1" w:styleId="68A22C462BFB4764823C553E06AB49CC">
    <w:name w:val="68A22C462BFB4764823C553E06AB49CC"/>
  </w:style>
  <w:style w:type="paragraph" w:customStyle="1" w:styleId="433399ABF8E0401596C5FFD7957B470A">
    <w:name w:val="433399ABF8E0401596C5FFD7957B470A"/>
  </w:style>
  <w:style w:type="paragraph" w:customStyle="1" w:styleId="E0CD71221BB0413A92A20C5BCA1C7A46">
    <w:name w:val="E0CD71221BB0413A92A20C5BCA1C7A46"/>
  </w:style>
  <w:style w:type="paragraph" w:customStyle="1" w:styleId="23DA081D0E7C4EB4AC9BB5F22C598A15">
    <w:name w:val="23DA081D0E7C4EB4AC9BB5F22C598A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F4F8534-5480-4123-BF37-4EEC636A826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agenda</Template>
  <TotalTime>0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2022-02-22T14:51:00Z</dcterms:created>
  <dcterms:modified xsi:type="dcterms:W3CDTF">2022-03-03T14:31:00Z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