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69127002"/>
        <w:placeholder>
          <w:docPart w:val="43ACFDA3DA8141BDB8EA36EF8BE611D2"/>
        </w:placeholder>
        <w:temporary/>
        <w:showingPlcHdr/>
        <w15:appearance w15:val="hidden"/>
      </w:sdtPr>
      <w:sdtEndPr/>
      <w:sdtContent>
        <w:p w14:paraId="55577FC1" w14:textId="65BCE609" w:rsidR="005D797B" w:rsidRPr="00C15C45" w:rsidRDefault="00015440" w:rsidP="00454E14">
          <w:pPr>
            <w:pStyle w:val="Heading1"/>
          </w:pPr>
          <w:r w:rsidRPr="00AF1A52">
            <w:t xml:space="preserve">Meeting </w:t>
          </w:r>
          <w:r w:rsidR="00FE3951" w:rsidRPr="00AF1A52">
            <w:t>Agenda</w:t>
          </w:r>
        </w:p>
      </w:sdtContent>
    </w:sdt>
    <w:p w14:paraId="63F92E31" w14:textId="5638D251" w:rsidR="006D2344" w:rsidRPr="006D2344" w:rsidRDefault="006D2344" w:rsidP="005D797B">
      <w:pPr>
        <w:pStyle w:val="ListNumber"/>
      </w:pPr>
      <w:r>
        <w:t>Call to Order</w:t>
      </w:r>
    </w:p>
    <w:p w14:paraId="18CCE402" w14:textId="48FF5493" w:rsidR="005D797B" w:rsidRDefault="006D2344" w:rsidP="005D797B">
      <w:pPr>
        <w:pStyle w:val="ListNumber"/>
      </w:pPr>
      <w:r>
        <w:rPr>
          <w:rFonts w:eastAsiaTheme="majorEastAsia"/>
        </w:rPr>
        <w:t>Pledge of Allegiance</w:t>
      </w:r>
    </w:p>
    <w:p w14:paraId="3A984BAB" w14:textId="77777777" w:rsidR="005D797B" w:rsidRPr="00C15C45" w:rsidRDefault="009D328A" w:rsidP="00C15C45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23DA081D0E7C4EB4AC9BB5F22C598A15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C15C45">
            <w:rPr>
              <w:rFonts w:eastAsiaTheme="majorEastAsia"/>
            </w:rPr>
            <w:t>Roll call</w:t>
          </w:r>
        </w:sdtContent>
      </w:sdt>
    </w:p>
    <w:p w14:paraId="1461238D" w14:textId="0ED72B32" w:rsidR="005D797B" w:rsidRPr="00174A9B" w:rsidRDefault="006D2344" w:rsidP="005D797B">
      <w:pPr>
        <w:pStyle w:val="ListNumber"/>
      </w:pPr>
      <w:r>
        <w:rPr>
          <w:rFonts w:eastAsiaTheme="majorEastAsia"/>
        </w:rPr>
        <w:t>Approving/Correcting the Minutes of the Last Preceding Meeting(s)</w:t>
      </w:r>
    </w:p>
    <w:p w14:paraId="7AE8FEA4" w14:textId="06AF6312" w:rsidR="00174A9B" w:rsidRPr="00C15C45" w:rsidRDefault="00174A9B" w:rsidP="00174A9B">
      <w:pPr>
        <w:pStyle w:val="ListNumber"/>
      </w:pPr>
      <w:r>
        <w:rPr>
          <w:rFonts w:eastAsiaTheme="majorEastAsia"/>
        </w:rPr>
        <w:t>Citizens Comments/Concerns – Curt Tisler (Rescue Squad) –Keith Scary (Brazeau Dive Team)</w:t>
      </w:r>
    </w:p>
    <w:p w14:paraId="6FA0D9C7" w14:textId="1C2C1C65" w:rsidR="00174A9B" w:rsidRPr="006D2344" w:rsidRDefault="00174A9B" w:rsidP="00174A9B">
      <w:pPr>
        <w:pStyle w:val="ListNumber"/>
      </w:pPr>
      <w:r>
        <w:rPr>
          <w:rFonts w:eastAsiaTheme="majorEastAsia"/>
        </w:rPr>
        <w:t>Receipt &amp; Review of Correspondence</w:t>
      </w:r>
    </w:p>
    <w:p w14:paraId="6FE1BF25" w14:textId="32112DD1" w:rsidR="0056172A" w:rsidRDefault="00D012BE" w:rsidP="0056172A">
      <w:pPr>
        <w:pStyle w:val="ListNumber"/>
      </w:pPr>
      <w:r>
        <w:t>New Business</w:t>
      </w:r>
    </w:p>
    <w:p w14:paraId="090CA340" w14:textId="62E0D9A0" w:rsidR="007D084F" w:rsidRDefault="0056172A" w:rsidP="00174A9B">
      <w:pPr>
        <w:pStyle w:val="ListNumber2"/>
        <w:spacing w:after="0"/>
      </w:pPr>
      <w:r>
        <w:t>Motion to amend agenda to add an item for discussion/approval of Special Assessment Change</w:t>
      </w:r>
    </w:p>
    <w:p w14:paraId="6709B061" w14:textId="5B5875C5" w:rsidR="0056172A" w:rsidRDefault="0056172A" w:rsidP="00174A9B">
      <w:pPr>
        <w:pStyle w:val="ListNumber2"/>
        <w:spacing w:after="0"/>
      </w:pPr>
      <w:r>
        <w:t>Discussion/Approval of Special Assessment Change</w:t>
      </w:r>
    </w:p>
    <w:p w14:paraId="7BCEA2D5" w14:textId="197CF8D2" w:rsidR="0056172A" w:rsidRDefault="0056172A" w:rsidP="0056172A">
      <w:pPr>
        <w:pStyle w:val="ListNumber2"/>
        <w:numPr>
          <w:ilvl w:val="0"/>
          <w:numId w:val="0"/>
        </w:numPr>
        <w:spacing w:after="0"/>
        <w:ind w:left="132"/>
      </w:pPr>
      <w:r>
        <w:t>c)</w:t>
      </w:r>
      <w:r>
        <w:tab/>
      </w:r>
      <w:r>
        <w:t>Operators/Alcohol Licenses, if any</w:t>
      </w:r>
    </w:p>
    <w:p w14:paraId="4149ADD4" w14:textId="5177AD87" w:rsidR="0056172A" w:rsidRDefault="0056172A" w:rsidP="0056172A">
      <w:pPr>
        <w:pStyle w:val="ListNumber2"/>
        <w:numPr>
          <w:ilvl w:val="0"/>
          <w:numId w:val="0"/>
        </w:numPr>
        <w:spacing w:after="0"/>
        <w:ind w:left="132"/>
      </w:pPr>
      <w:r>
        <w:t>d)</w:t>
      </w:r>
      <w:r>
        <w:tab/>
      </w:r>
      <w:r>
        <w:t>Discuss hiring a grant writer</w:t>
      </w:r>
    </w:p>
    <w:p w14:paraId="429E7FF2" w14:textId="3925FF19" w:rsidR="0056172A" w:rsidRDefault="0056172A" w:rsidP="0056172A">
      <w:pPr>
        <w:pStyle w:val="ListNumber"/>
        <w:numPr>
          <w:ilvl w:val="0"/>
          <w:numId w:val="0"/>
        </w:numPr>
        <w:spacing w:after="0"/>
        <w:ind w:left="173"/>
        <w:rPr>
          <w:b w:val="0"/>
          <w:bCs/>
        </w:rPr>
      </w:pPr>
      <w:r>
        <w:rPr>
          <w:b w:val="0"/>
          <w:bCs/>
        </w:rPr>
        <w:t>e</w:t>
      </w:r>
      <w:r>
        <w:rPr>
          <w:b w:val="0"/>
          <w:bCs/>
        </w:rPr>
        <w:t>)</w:t>
      </w:r>
      <w:r>
        <w:tab/>
      </w:r>
      <w:r w:rsidRPr="00C574D4">
        <w:rPr>
          <w:b w:val="0"/>
          <w:bCs/>
        </w:rPr>
        <w:t>C</w:t>
      </w:r>
      <w:r>
        <w:rPr>
          <w:b w:val="0"/>
          <w:bCs/>
        </w:rPr>
        <w:t>ourt Committee Recommendation for Court Clerk Wage</w:t>
      </w:r>
    </w:p>
    <w:p w14:paraId="39CA07F6" w14:textId="6A32F313" w:rsidR="0056172A" w:rsidRPr="0056172A" w:rsidRDefault="0056172A" w:rsidP="0056172A">
      <w:pPr>
        <w:pStyle w:val="ListNumber"/>
        <w:numPr>
          <w:ilvl w:val="0"/>
          <w:numId w:val="0"/>
        </w:numPr>
        <w:spacing w:after="0"/>
        <w:ind w:left="173"/>
        <w:rPr>
          <w:b w:val="0"/>
          <w:bCs/>
        </w:rPr>
      </w:pPr>
      <w:r>
        <w:rPr>
          <w:b w:val="0"/>
          <w:bCs/>
        </w:rPr>
        <w:t>f</w:t>
      </w:r>
      <w:r>
        <w:rPr>
          <w:b w:val="0"/>
          <w:bCs/>
        </w:rPr>
        <w:t>)</w:t>
      </w:r>
      <w:r>
        <w:rPr>
          <w:b w:val="0"/>
          <w:bCs/>
        </w:rPr>
        <w:tab/>
        <w:t>New Court Computer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D57B5B" wp14:editId="0DFF1D6D">
                <wp:simplePos x="0" y="0"/>
                <wp:positionH relativeFrom="margin">
                  <wp:posOffset>76200</wp:posOffset>
                </wp:positionH>
                <wp:positionV relativeFrom="paragraph">
                  <wp:posOffset>449580</wp:posOffset>
                </wp:positionV>
                <wp:extent cx="6105525" cy="18002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F7E3E" w14:textId="174DF0E2" w:rsidR="00AC7276" w:rsidRDefault="005F7EDD" w:rsidP="001C6E7E">
                            <w:pPr>
                              <w:spacing w:after="0"/>
                            </w:pPr>
                            <w:r>
                              <w:t xml:space="preserve">      </w:t>
                            </w:r>
                            <w:r w:rsidR="001C6E7E">
                              <w:t>Utility Report</w:t>
                            </w:r>
                          </w:p>
                          <w:p w14:paraId="4681677D" w14:textId="5EF04625" w:rsidR="001C6E7E" w:rsidRDefault="005F7EDD" w:rsidP="001C6E7E">
                            <w:pPr>
                              <w:spacing w:after="0"/>
                            </w:pPr>
                            <w:r>
                              <w:t xml:space="preserve">      </w:t>
                            </w:r>
                            <w:r w:rsidR="001C6E7E">
                              <w:t>Court Report</w:t>
                            </w:r>
                          </w:p>
                          <w:p w14:paraId="08293DF3" w14:textId="75ECB82D" w:rsidR="001C6E7E" w:rsidRDefault="005F7EDD" w:rsidP="001C6E7E">
                            <w:pPr>
                              <w:spacing w:after="0"/>
                            </w:pPr>
                            <w:r>
                              <w:t xml:space="preserve">      </w:t>
                            </w:r>
                            <w:r w:rsidR="001C6E7E">
                              <w:t>Public Works</w:t>
                            </w:r>
                          </w:p>
                          <w:p w14:paraId="40DF29AE" w14:textId="6DDC8EDC" w:rsidR="001C6E7E" w:rsidRDefault="005F7EDD" w:rsidP="001C6E7E">
                            <w:pPr>
                              <w:spacing w:after="0"/>
                            </w:pPr>
                            <w:r>
                              <w:t xml:space="preserve">      </w:t>
                            </w:r>
                            <w:r w:rsidR="001C6E7E">
                              <w:t>Public Safety &amp; Personnel</w:t>
                            </w:r>
                          </w:p>
                          <w:p w14:paraId="26DF6A26" w14:textId="287BA34D" w:rsidR="001C6E7E" w:rsidRDefault="001C6E7E" w:rsidP="001C6E7E">
                            <w:pPr>
                              <w:spacing w:after="0"/>
                            </w:pPr>
                            <w:r>
                              <w:tab/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♦ </w:t>
                            </w:r>
                            <w:r>
                              <w:t>Police Department Report</w:t>
                            </w:r>
                          </w:p>
                          <w:p w14:paraId="10D852A5" w14:textId="2A349964" w:rsidR="001C6E7E" w:rsidRDefault="001C6E7E" w:rsidP="001C6E7E">
                            <w:pPr>
                              <w:spacing w:after="0"/>
                            </w:pPr>
                            <w:r>
                              <w:tab/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♦ </w:t>
                            </w:r>
                            <w:r>
                              <w:t>Fire Department Report</w:t>
                            </w:r>
                          </w:p>
                          <w:p w14:paraId="5A929868" w14:textId="4E102CFB" w:rsidR="001C6E7E" w:rsidRPr="001C6E7E" w:rsidRDefault="001C6E7E" w:rsidP="001C6E7E">
                            <w:pPr>
                              <w:spacing w:after="0"/>
                            </w:pPr>
                            <w:r>
                              <w:t xml:space="preserve">  </w:t>
                            </w:r>
                            <w:r>
                              <w:tab/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♦ </w:t>
                            </w:r>
                            <w:r w:rsidRPr="001C6E7E">
                              <w:rPr>
                                <w:rFonts w:ascii="Calibri" w:hAnsi="Calibri" w:cs="Calibri"/>
                              </w:rPr>
                              <w:t>Building Inspector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57B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pt;margin-top:35.4pt;width:480.75pt;height:14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" strokecolor="white [3212]">
                <v:textbox>
                  <w:txbxContent>
                    <w:p w14:paraId="07CF7E3E" w14:textId="174DF0E2" w:rsidR="00AC7276" w:rsidRDefault="005F7EDD" w:rsidP="001C6E7E">
                      <w:pPr>
                        <w:spacing w:after="0"/>
                      </w:pPr>
                      <w:r>
                        <w:t xml:space="preserve">      </w:t>
                      </w:r>
                      <w:r w:rsidR="001C6E7E">
                        <w:t>Utility Report</w:t>
                      </w:r>
                    </w:p>
                    <w:p w14:paraId="4681677D" w14:textId="5EF04625" w:rsidR="001C6E7E" w:rsidRDefault="005F7EDD" w:rsidP="001C6E7E">
                      <w:pPr>
                        <w:spacing w:after="0"/>
                      </w:pPr>
                      <w:r>
                        <w:t xml:space="preserve">      </w:t>
                      </w:r>
                      <w:r w:rsidR="001C6E7E">
                        <w:t>Court Report</w:t>
                      </w:r>
                    </w:p>
                    <w:p w14:paraId="08293DF3" w14:textId="75ECB82D" w:rsidR="001C6E7E" w:rsidRDefault="005F7EDD" w:rsidP="001C6E7E">
                      <w:pPr>
                        <w:spacing w:after="0"/>
                      </w:pPr>
                      <w:r>
                        <w:t xml:space="preserve">      </w:t>
                      </w:r>
                      <w:r w:rsidR="001C6E7E">
                        <w:t>Public Works</w:t>
                      </w:r>
                    </w:p>
                    <w:p w14:paraId="40DF29AE" w14:textId="6DDC8EDC" w:rsidR="001C6E7E" w:rsidRDefault="005F7EDD" w:rsidP="001C6E7E">
                      <w:pPr>
                        <w:spacing w:after="0"/>
                      </w:pPr>
                      <w:r>
                        <w:t xml:space="preserve">      </w:t>
                      </w:r>
                      <w:r w:rsidR="001C6E7E">
                        <w:t>Public Safety &amp; Personnel</w:t>
                      </w:r>
                    </w:p>
                    <w:p w14:paraId="26DF6A26" w14:textId="287BA34D" w:rsidR="001C6E7E" w:rsidRDefault="001C6E7E" w:rsidP="001C6E7E">
                      <w:pPr>
                        <w:spacing w:after="0"/>
                      </w:pPr>
                      <w:r>
                        <w:tab/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 xml:space="preserve">♦ </w:t>
                      </w:r>
                      <w:r>
                        <w:t>Police Department Report</w:t>
                      </w:r>
                    </w:p>
                    <w:p w14:paraId="10D852A5" w14:textId="2A349964" w:rsidR="001C6E7E" w:rsidRDefault="001C6E7E" w:rsidP="001C6E7E">
                      <w:pPr>
                        <w:spacing w:after="0"/>
                      </w:pPr>
                      <w:r>
                        <w:tab/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 xml:space="preserve">♦ </w:t>
                      </w:r>
                      <w:r>
                        <w:t>Fire Department Report</w:t>
                      </w:r>
                    </w:p>
                    <w:p w14:paraId="5A929868" w14:textId="4E102CFB" w:rsidR="001C6E7E" w:rsidRPr="001C6E7E" w:rsidRDefault="001C6E7E" w:rsidP="001C6E7E">
                      <w:pPr>
                        <w:spacing w:after="0"/>
                      </w:pPr>
                      <w:r>
                        <w:t xml:space="preserve">  </w:t>
                      </w:r>
                      <w:r>
                        <w:tab/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 xml:space="preserve">♦ </w:t>
                      </w:r>
                      <w:r w:rsidRPr="001C6E7E">
                        <w:rPr>
                          <w:rFonts w:ascii="Calibri" w:hAnsi="Calibri" w:cs="Calibri"/>
                        </w:rPr>
                        <w:t>Building Inspector Report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D7071E" w14:textId="757594CD" w:rsidR="00AC7276" w:rsidRDefault="006D2344" w:rsidP="005F7EDD">
      <w:pPr>
        <w:pStyle w:val="ListNumber"/>
      </w:pPr>
      <w:r>
        <w:t>Committee Reports</w:t>
      </w:r>
      <w:r w:rsidR="00D012BE">
        <w:t xml:space="preserve"> </w:t>
      </w:r>
    </w:p>
    <w:p w14:paraId="7026A99E" w14:textId="6D706324" w:rsidR="00D012BE" w:rsidRDefault="00D012BE" w:rsidP="00C574D4">
      <w:pPr>
        <w:pStyle w:val="ListNumber"/>
      </w:pPr>
      <w:r>
        <w:t>Treasurer’s Report/Approval of Vouchers</w:t>
      </w:r>
    </w:p>
    <w:p w14:paraId="2EA5C696" w14:textId="3331E129" w:rsidR="00D012BE" w:rsidRDefault="008504BA" w:rsidP="008504BA">
      <w:pPr>
        <w:pStyle w:val="ListNumber"/>
      </w:pPr>
      <w:r>
        <w:t>Building Permits</w:t>
      </w:r>
    </w:p>
    <w:p w14:paraId="2C5BEEE1" w14:textId="086F6404" w:rsidR="00D012BE" w:rsidRDefault="008504BA" w:rsidP="0056172A">
      <w:pPr>
        <w:pStyle w:val="ListNumber"/>
      </w:pPr>
      <w:proofErr w:type="gramStart"/>
      <w:r>
        <w:t>Adjournment  (</w:t>
      </w:r>
      <w:proofErr w:type="gramEnd"/>
      <w:r>
        <w:t>Next meeting June 13, 2022)</w:t>
      </w:r>
    </w:p>
    <w:sectPr w:rsidR="00D012BE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560FB" w14:textId="77777777" w:rsidR="009D328A" w:rsidRDefault="009D328A" w:rsidP="001E7D29">
      <w:pPr>
        <w:spacing w:after="0" w:line="240" w:lineRule="auto"/>
      </w:pPr>
      <w:r>
        <w:separator/>
      </w:r>
    </w:p>
  </w:endnote>
  <w:endnote w:type="continuationSeparator" w:id="0">
    <w:p w14:paraId="5E795B3D" w14:textId="77777777" w:rsidR="009D328A" w:rsidRDefault="009D328A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5A8E2" w14:textId="77777777" w:rsidR="009D328A" w:rsidRDefault="009D328A" w:rsidP="001E7D29">
      <w:pPr>
        <w:spacing w:after="0" w:line="240" w:lineRule="auto"/>
      </w:pPr>
      <w:r>
        <w:separator/>
      </w:r>
    </w:p>
  </w:footnote>
  <w:footnote w:type="continuationSeparator" w:id="0">
    <w:p w14:paraId="235967F4" w14:textId="77777777" w:rsidR="009D328A" w:rsidRDefault="009D328A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18C3" w14:textId="2F024319" w:rsidR="00066754" w:rsidRDefault="009E5A43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D0C4BB" wp14:editId="4E0FD55B">
              <wp:simplePos x="0" y="0"/>
              <wp:positionH relativeFrom="column">
                <wp:posOffset>-85725</wp:posOffset>
              </wp:positionH>
              <wp:positionV relativeFrom="paragraph">
                <wp:posOffset>-381000</wp:posOffset>
              </wp:positionV>
              <wp:extent cx="2581275" cy="17335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24AA06" w14:textId="3B25142B" w:rsidR="006861DF" w:rsidRPr="006861D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VILLAGE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</w:p>
                        <w:p w14:paraId="7E96B6C5" w14:textId="2F6119BC" w:rsidR="006861D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6861DF"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3A985616" w14:textId="49ADE619" w:rsidR="00D012BE" w:rsidRPr="006861D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D0C4B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6.75pt;margin-top:-30pt;width:203.2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" filled="f" stroked="f">
              <v:textbox>
                <w:txbxContent>
                  <w:p w14:paraId="2124AA06" w14:textId="3B25142B" w:rsidR="006861DF" w:rsidRPr="006861D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VILLAGE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</w:p>
                  <w:p w14:paraId="7E96B6C5" w14:textId="2F6119BC" w:rsidR="006861D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6861DF"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3A985616" w14:textId="49ADE619" w:rsidR="00D012BE" w:rsidRPr="006861D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Board Meeting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5CF662" wp14:editId="0041EBEF">
              <wp:simplePos x="0" y="0"/>
              <wp:positionH relativeFrom="page">
                <wp:posOffset>-250825</wp:posOffset>
              </wp:positionH>
              <wp:positionV relativeFrom="page">
                <wp:posOffset>-1338580</wp:posOffset>
              </wp:positionV>
              <wp:extent cx="8132445" cy="1216533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665CC5" id="Group 3" o:spid="_x0000_s1026" alt="&quot;&quot;" style="position:absolute;margin-left:-19.75pt;margin-top:-105.4pt;width:640.35pt;height:957.9pt;z-index:-251655168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4320" w:type="dxa"/>
      <w:tblInd w:w="5774" w:type="dxa"/>
      <w:tblLook w:val="0600" w:firstRow="0" w:lastRow="0" w:firstColumn="0" w:lastColumn="0" w:noHBand="1" w:noVBand="1"/>
    </w:tblPr>
    <w:tblGrid>
      <w:gridCol w:w="432"/>
      <w:gridCol w:w="3888"/>
    </w:tblGrid>
    <w:tr w:rsidR="00066754" w:rsidRPr="006861DF" w14:paraId="2FDF33C3" w14:textId="77777777" w:rsidTr="009E5A43">
      <w:tc>
        <w:tcPr>
          <w:tcW w:w="432" w:type="dxa"/>
          <w:vAlign w:val="bottom"/>
        </w:tcPr>
        <w:p w14:paraId="2F8CF7A3" w14:textId="113FE761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723C44C9" wp14:editId="0D27D1E0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7741F2F7" w14:textId="77777777" w:rsidR="00066754" w:rsidRDefault="009D328A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  <w:p w14:paraId="4E04F95D" w14:textId="6777F323" w:rsidR="00F974AB" w:rsidRPr="00D012BE" w:rsidRDefault="00F974AB" w:rsidP="00812880">
          <w:pPr>
            <w:pStyle w:val="Head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                  202 E. MAIN ST.</w:t>
          </w:r>
        </w:p>
      </w:tc>
    </w:tr>
    <w:tr w:rsidR="00066754" w:rsidRPr="006861DF" w14:paraId="6E1D0752" w14:textId="77777777" w:rsidTr="009E5A43">
      <w:tc>
        <w:tcPr>
          <w:tcW w:w="432" w:type="dxa"/>
          <w:vAlign w:val="bottom"/>
        </w:tcPr>
        <w:p w14:paraId="20D1848D" w14:textId="094C8585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4BAB45C8" wp14:editId="04A0E778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20D6DE5B" w14:textId="0B3E2CE2" w:rsidR="00066754" w:rsidRPr="00D012BE" w:rsidRDefault="009D328A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</w:t>
          </w:r>
          <w:r w:rsidR="00174A9B">
            <w:rPr>
              <w:b/>
              <w:bCs/>
              <w:sz w:val="28"/>
              <w:szCs w:val="28"/>
            </w:rPr>
            <w:t>May 9th</w:t>
          </w:r>
          <w:r w:rsidR="006861DF" w:rsidRPr="00D012BE">
            <w:rPr>
              <w:b/>
              <w:bCs/>
              <w:sz w:val="28"/>
              <w:szCs w:val="28"/>
            </w:rPr>
            <w:t>, 2022</w:t>
          </w:r>
        </w:p>
      </w:tc>
    </w:tr>
    <w:tr w:rsidR="00066754" w:rsidRPr="006861DF" w14:paraId="0DE70F38" w14:textId="77777777" w:rsidTr="009E5A43">
      <w:tc>
        <w:tcPr>
          <w:tcW w:w="432" w:type="dxa"/>
          <w:vAlign w:val="bottom"/>
        </w:tcPr>
        <w:p w14:paraId="6AAED2D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2BDCA9F5" wp14:editId="4B70DACB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4FDA89D8" w14:textId="45EB24D5" w:rsidR="00066754" w:rsidRPr="00D012BE" w:rsidRDefault="009D328A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636263335"/>
              <w:placeholder>
                <w:docPart w:val="E0CD71221BB0413A92A20C5BCA1C7A4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Time:</w:t>
              </w:r>
            </w:sdtContent>
          </w:sdt>
          <w:r w:rsidR="007B2549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        </w:t>
          </w:r>
          <w:r w:rsidR="006861DF" w:rsidRPr="00D012BE">
            <w:rPr>
              <w:b/>
              <w:bCs/>
              <w:sz w:val="28"/>
              <w:szCs w:val="28"/>
            </w:rPr>
            <w:t>6:00 PM</w:t>
          </w:r>
        </w:p>
      </w:tc>
    </w:tr>
  </w:tbl>
  <w:p w14:paraId="743F9276" w14:textId="3A0FF474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EF286F2A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375393805">
    <w:abstractNumId w:val="35"/>
  </w:num>
  <w:num w:numId="2" w16cid:durableId="977492752">
    <w:abstractNumId w:val="19"/>
  </w:num>
  <w:num w:numId="3" w16cid:durableId="1548371301">
    <w:abstractNumId w:val="20"/>
  </w:num>
  <w:num w:numId="4" w16cid:durableId="1030834333">
    <w:abstractNumId w:val="12"/>
  </w:num>
  <w:num w:numId="5" w16cid:durableId="1443527600">
    <w:abstractNumId w:val="36"/>
  </w:num>
  <w:num w:numId="6" w16cid:durableId="1590237399">
    <w:abstractNumId w:val="9"/>
  </w:num>
  <w:num w:numId="7" w16cid:durableId="2143182900">
    <w:abstractNumId w:val="7"/>
  </w:num>
  <w:num w:numId="8" w16cid:durableId="298655319">
    <w:abstractNumId w:val="6"/>
  </w:num>
  <w:num w:numId="9" w16cid:durableId="1086341906">
    <w:abstractNumId w:val="5"/>
  </w:num>
  <w:num w:numId="10" w16cid:durableId="1212619092">
    <w:abstractNumId w:val="4"/>
  </w:num>
  <w:num w:numId="11" w16cid:durableId="175580504">
    <w:abstractNumId w:val="8"/>
  </w:num>
  <w:num w:numId="12" w16cid:durableId="1811632403">
    <w:abstractNumId w:val="3"/>
  </w:num>
  <w:num w:numId="13" w16cid:durableId="970551337">
    <w:abstractNumId w:val="2"/>
  </w:num>
  <w:num w:numId="14" w16cid:durableId="566460146">
    <w:abstractNumId w:val="1"/>
  </w:num>
  <w:num w:numId="15" w16cid:durableId="1513297198">
    <w:abstractNumId w:val="0"/>
  </w:num>
  <w:num w:numId="16" w16cid:durableId="895092343">
    <w:abstractNumId w:val="13"/>
  </w:num>
  <w:num w:numId="17" w16cid:durableId="205799840">
    <w:abstractNumId w:val="18"/>
  </w:num>
  <w:num w:numId="18" w16cid:durableId="571433730">
    <w:abstractNumId w:val="16"/>
  </w:num>
  <w:num w:numId="19" w16cid:durableId="236716679">
    <w:abstractNumId w:val="15"/>
  </w:num>
  <w:num w:numId="20" w16cid:durableId="2119177101">
    <w:abstractNumId w:val="14"/>
  </w:num>
  <w:num w:numId="21" w16cid:durableId="486898970">
    <w:abstractNumId w:val="22"/>
  </w:num>
  <w:num w:numId="22" w16cid:durableId="2076735191">
    <w:abstractNumId w:val="3"/>
    <w:lvlOverride w:ilvl="0">
      <w:startOverride w:val="1"/>
    </w:lvlOverride>
  </w:num>
  <w:num w:numId="23" w16cid:durableId="85611961">
    <w:abstractNumId w:val="3"/>
    <w:lvlOverride w:ilvl="0">
      <w:startOverride w:val="1"/>
    </w:lvlOverride>
  </w:num>
  <w:num w:numId="24" w16cid:durableId="1417632142">
    <w:abstractNumId w:val="2"/>
    <w:lvlOverride w:ilvl="0">
      <w:startOverride w:val="1"/>
    </w:lvlOverride>
  </w:num>
  <w:num w:numId="25" w16cid:durableId="1424836077">
    <w:abstractNumId w:val="32"/>
  </w:num>
  <w:num w:numId="26" w16cid:durableId="421725767">
    <w:abstractNumId w:val="11"/>
  </w:num>
  <w:num w:numId="27" w16cid:durableId="346752671">
    <w:abstractNumId w:val="23"/>
  </w:num>
  <w:num w:numId="28" w16cid:durableId="39912695">
    <w:abstractNumId w:val="11"/>
  </w:num>
  <w:num w:numId="29" w16cid:durableId="1678271663">
    <w:abstractNumId w:val="31"/>
  </w:num>
  <w:num w:numId="30" w16cid:durableId="1981298207">
    <w:abstractNumId w:val="24"/>
  </w:num>
  <w:num w:numId="31" w16cid:durableId="2035492310">
    <w:abstractNumId w:val="38"/>
  </w:num>
  <w:num w:numId="32" w16cid:durableId="1018855058">
    <w:abstractNumId w:val="33"/>
  </w:num>
  <w:num w:numId="33" w16cid:durableId="1093821687">
    <w:abstractNumId w:val="17"/>
  </w:num>
  <w:num w:numId="34" w16cid:durableId="2141612544">
    <w:abstractNumId w:val="26"/>
  </w:num>
  <w:num w:numId="35" w16cid:durableId="1265453224">
    <w:abstractNumId w:val="10"/>
  </w:num>
  <w:num w:numId="36" w16cid:durableId="1299257943">
    <w:abstractNumId w:val="27"/>
  </w:num>
  <w:num w:numId="37" w16cid:durableId="1363167957">
    <w:abstractNumId w:val="30"/>
  </w:num>
  <w:num w:numId="38" w16cid:durableId="1582636871">
    <w:abstractNumId w:val="25"/>
  </w:num>
  <w:num w:numId="39" w16cid:durableId="1193761519">
    <w:abstractNumId w:val="37"/>
  </w:num>
  <w:num w:numId="40" w16cid:durableId="1570920541">
    <w:abstractNumId w:val="28"/>
  </w:num>
  <w:num w:numId="41" w16cid:durableId="310865321">
    <w:abstractNumId w:val="21"/>
  </w:num>
  <w:num w:numId="42" w16cid:durableId="1093168985">
    <w:abstractNumId w:val="29"/>
  </w:num>
  <w:num w:numId="43" w16cid:durableId="2055765781">
    <w:abstractNumId w:val="34"/>
  </w:num>
  <w:num w:numId="44" w16cid:durableId="18451955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35615"/>
    <w:rsid w:val="00042360"/>
    <w:rsid w:val="00042FB3"/>
    <w:rsid w:val="00055973"/>
    <w:rsid w:val="00057671"/>
    <w:rsid w:val="00066754"/>
    <w:rsid w:val="00084752"/>
    <w:rsid w:val="00085B74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74A9B"/>
    <w:rsid w:val="00184D56"/>
    <w:rsid w:val="00193653"/>
    <w:rsid w:val="001C329C"/>
    <w:rsid w:val="001C6E7E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D3C89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54E14"/>
    <w:rsid w:val="004724BD"/>
    <w:rsid w:val="00475524"/>
    <w:rsid w:val="00477352"/>
    <w:rsid w:val="0048124E"/>
    <w:rsid w:val="00491C23"/>
    <w:rsid w:val="004B415A"/>
    <w:rsid w:val="004B5C09"/>
    <w:rsid w:val="004E227E"/>
    <w:rsid w:val="00500DD1"/>
    <w:rsid w:val="00521AE3"/>
    <w:rsid w:val="00530B1C"/>
    <w:rsid w:val="00535B54"/>
    <w:rsid w:val="00554276"/>
    <w:rsid w:val="0056172A"/>
    <w:rsid w:val="00564D17"/>
    <w:rsid w:val="00567050"/>
    <w:rsid w:val="00570173"/>
    <w:rsid w:val="005D3902"/>
    <w:rsid w:val="005D797B"/>
    <w:rsid w:val="005E0ED9"/>
    <w:rsid w:val="005F7EDD"/>
    <w:rsid w:val="00616B41"/>
    <w:rsid w:val="00620AE8"/>
    <w:rsid w:val="0064628C"/>
    <w:rsid w:val="0065214E"/>
    <w:rsid w:val="00655EE2"/>
    <w:rsid w:val="006771EF"/>
    <w:rsid w:val="00680296"/>
    <w:rsid w:val="006853BC"/>
    <w:rsid w:val="006861DF"/>
    <w:rsid w:val="00686E45"/>
    <w:rsid w:val="00687389"/>
    <w:rsid w:val="006928C1"/>
    <w:rsid w:val="006966F9"/>
    <w:rsid w:val="006B74AA"/>
    <w:rsid w:val="006D2344"/>
    <w:rsid w:val="006D5463"/>
    <w:rsid w:val="006E015E"/>
    <w:rsid w:val="006F03D4"/>
    <w:rsid w:val="00700B1F"/>
    <w:rsid w:val="007257E9"/>
    <w:rsid w:val="00725ADF"/>
    <w:rsid w:val="00740105"/>
    <w:rsid w:val="00744B1E"/>
    <w:rsid w:val="00756D9C"/>
    <w:rsid w:val="007619BD"/>
    <w:rsid w:val="00771C24"/>
    <w:rsid w:val="00781863"/>
    <w:rsid w:val="00792701"/>
    <w:rsid w:val="007B2549"/>
    <w:rsid w:val="007D084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504BA"/>
    <w:rsid w:val="008509C4"/>
    <w:rsid w:val="00863BD4"/>
    <w:rsid w:val="00863E6E"/>
    <w:rsid w:val="00867EA4"/>
    <w:rsid w:val="00880C14"/>
    <w:rsid w:val="00896B00"/>
    <w:rsid w:val="00897D88"/>
    <w:rsid w:val="008A0319"/>
    <w:rsid w:val="008D43E9"/>
    <w:rsid w:val="008E3C0E"/>
    <w:rsid w:val="008E421A"/>
    <w:rsid w:val="008E476B"/>
    <w:rsid w:val="008F0F63"/>
    <w:rsid w:val="009038DD"/>
    <w:rsid w:val="009212A9"/>
    <w:rsid w:val="00922A60"/>
    <w:rsid w:val="00927C63"/>
    <w:rsid w:val="00932F50"/>
    <w:rsid w:val="0094637B"/>
    <w:rsid w:val="00955A78"/>
    <w:rsid w:val="009921B8"/>
    <w:rsid w:val="0099515C"/>
    <w:rsid w:val="009A6621"/>
    <w:rsid w:val="009D328A"/>
    <w:rsid w:val="009D4984"/>
    <w:rsid w:val="009D6901"/>
    <w:rsid w:val="009E5A43"/>
    <w:rsid w:val="009F4E19"/>
    <w:rsid w:val="00A07662"/>
    <w:rsid w:val="00A14422"/>
    <w:rsid w:val="00A17D9E"/>
    <w:rsid w:val="00A21B71"/>
    <w:rsid w:val="00A25111"/>
    <w:rsid w:val="00A316F6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C7276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418C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A609E"/>
    <w:rsid w:val="00BB018B"/>
    <w:rsid w:val="00BD1747"/>
    <w:rsid w:val="00BD1B3B"/>
    <w:rsid w:val="00BD242D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574D4"/>
    <w:rsid w:val="00C601ED"/>
    <w:rsid w:val="00C7624A"/>
    <w:rsid w:val="00C8234D"/>
    <w:rsid w:val="00CB7153"/>
    <w:rsid w:val="00CD4CE6"/>
    <w:rsid w:val="00CE5A5C"/>
    <w:rsid w:val="00D012BE"/>
    <w:rsid w:val="00D31AB7"/>
    <w:rsid w:val="00D50D23"/>
    <w:rsid w:val="00D512BB"/>
    <w:rsid w:val="00D53571"/>
    <w:rsid w:val="00D7068F"/>
    <w:rsid w:val="00D7555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E5886"/>
    <w:rsid w:val="00EF6435"/>
    <w:rsid w:val="00F10F6B"/>
    <w:rsid w:val="00F23697"/>
    <w:rsid w:val="00F32643"/>
    <w:rsid w:val="00F358DD"/>
    <w:rsid w:val="00F36BB7"/>
    <w:rsid w:val="00F87EAA"/>
    <w:rsid w:val="00F92B25"/>
    <w:rsid w:val="00F96B12"/>
    <w:rsid w:val="00F974AB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E2B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CFDA3DA8141BDB8EA36EF8BE61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3267-43CB-42F0-8F87-57E967E5123A}"/>
      </w:docPartPr>
      <w:docPartBody>
        <w:p w:rsidR="008236B3" w:rsidRDefault="000B3709">
          <w:pPr>
            <w:pStyle w:val="43ACFDA3DA8141BDB8EA36EF8BE611D2"/>
          </w:pPr>
          <w:r w:rsidRPr="00AF1A52">
            <w:t>Meeting Agenda</w:t>
          </w:r>
        </w:p>
      </w:docPartBody>
    </w:docPart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  <w:docPart>
      <w:docPartPr>
        <w:name w:val="E0CD71221BB0413A92A20C5BCA1C7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1D5C9-0188-4DCA-8822-F97A765B11F7}"/>
      </w:docPartPr>
      <w:docPartBody>
        <w:p w:rsidR="008236B3" w:rsidRDefault="000B3709">
          <w:pPr>
            <w:pStyle w:val="E0CD71221BB0413A92A20C5BCA1C7A46"/>
          </w:pPr>
          <w:r w:rsidRPr="007B2549">
            <w:t>Organization/Committee Name</w:t>
          </w:r>
        </w:p>
      </w:docPartBody>
    </w:docPart>
    <w:docPart>
      <w:docPartPr>
        <w:name w:val="23DA081D0E7C4EB4AC9BB5F22C598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1E063-BD4F-4601-B4D4-D2197D1BE556}"/>
      </w:docPartPr>
      <w:docPartBody>
        <w:p w:rsidR="008236B3" w:rsidRDefault="000B3709">
          <w:pPr>
            <w:pStyle w:val="23DA081D0E7C4EB4AC9BB5F22C598A15"/>
          </w:pPr>
          <w:r w:rsidRPr="00C15C45">
            <w:rPr>
              <w:rFonts w:eastAsiaTheme="majorEastAsia"/>
            </w:rPr>
            <w:t>Roll call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1E0D39"/>
    <w:rsid w:val="005666D4"/>
    <w:rsid w:val="006A4B71"/>
    <w:rsid w:val="008236B3"/>
    <w:rsid w:val="00906F92"/>
    <w:rsid w:val="00A732E9"/>
    <w:rsid w:val="00B81C18"/>
    <w:rsid w:val="00C03ACE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ACFDA3DA8141BDB8EA36EF8BE611D2">
    <w:name w:val="43ACFDA3DA8141BDB8EA36EF8BE611D2"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  <w:style w:type="paragraph" w:customStyle="1" w:styleId="E0CD71221BB0413A92A20C5BCA1C7A46">
    <w:name w:val="E0CD71221BB0413A92A20C5BCA1C7A46"/>
  </w:style>
  <w:style w:type="paragraph" w:customStyle="1" w:styleId="23DA081D0E7C4EB4AC9BB5F22C598A15">
    <w:name w:val="23DA081D0E7C4EB4AC9BB5F22C598A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2022-05-03T21:55:00Z</dcterms:created>
  <dcterms:modified xsi:type="dcterms:W3CDTF">2022-05-09T21:08:00Z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