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orbel" w:hAnsi="Corbel"/>
          <w:sz w:val="40"/>
        </w:rPr>
        <w:id w:val="1269127002"/>
        <w:placeholder>
          <w:docPart w:val="C4AA636EC6474D92AB56191BC3708F11"/>
        </w:placeholder>
        <w:temporary/>
        <w:showingPlcHdr/>
        <w15:appearance w15:val="hidden"/>
      </w:sdtPr>
      <w:sdtEndPr/>
      <w:sdtContent>
        <w:p w14:paraId="7679DFCB" w14:textId="758F08E7" w:rsidR="00554276" w:rsidRPr="003B0B76" w:rsidRDefault="00015440" w:rsidP="003B0B76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491B7568" w14:textId="4119223A" w:rsidR="00D50D23" w:rsidRPr="006771EF" w:rsidRDefault="008A233C" w:rsidP="003B0B76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EA5FBCD5A5FB4F51BBF39E3A40031D3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14:paraId="22088AC6" w14:textId="6CC13225" w:rsidR="0015180F" w:rsidRPr="006771EF" w:rsidRDefault="008A233C" w:rsidP="003B0B76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804A9D564C9942B4AB2C85DA3CA793E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Roll call</w:t>
          </w:r>
        </w:sdtContent>
      </w:sdt>
    </w:p>
    <w:p w14:paraId="22527CB0" w14:textId="77777777" w:rsidR="00487439" w:rsidRPr="00487439" w:rsidRDefault="005C37B1" w:rsidP="00487439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444A7540" w14:textId="1A0A98CE" w:rsidR="009F4E19" w:rsidRDefault="00487439" w:rsidP="00487439">
      <w:pPr>
        <w:pStyle w:val="ListNumber"/>
      </w:pPr>
      <w:r w:rsidRPr="00487439">
        <w:t xml:space="preserve"> </w:t>
      </w:r>
      <w:r>
        <w:t>Monthly Progress Report</w:t>
      </w:r>
    </w:p>
    <w:p w14:paraId="2394C764" w14:textId="6FC8E041" w:rsidR="00F82C29" w:rsidRDefault="00F82C29" w:rsidP="00487439">
      <w:pPr>
        <w:pStyle w:val="ListNumber"/>
      </w:pPr>
      <w:r>
        <w:t>Review of Correspondence</w:t>
      </w:r>
      <w:r w:rsidR="001D49DE">
        <w:t xml:space="preserve"> – Pound Hookup for Temporary Water</w:t>
      </w:r>
    </w:p>
    <w:p w14:paraId="09452D0F" w14:textId="2D928AC9" w:rsidR="00F82C29" w:rsidRPr="006771EF" w:rsidRDefault="00F82C29" w:rsidP="008B2A81">
      <w:pPr>
        <w:pStyle w:val="ListNumber"/>
      </w:pPr>
      <w:r>
        <w:t>Citizen Comments/Concerns</w:t>
      </w:r>
    </w:p>
    <w:p w14:paraId="4149909E" w14:textId="6FAD53B5" w:rsidR="00BF549B" w:rsidRPr="00D2343F" w:rsidRDefault="005C37B1" w:rsidP="00BF549B">
      <w:pPr>
        <w:pStyle w:val="ListNumber"/>
      </w:pPr>
      <w:r>
        <w:t>New Business</w:t>
      </w:r>
    </w:p>
    <w:p w14:paraId="7877FD0E" w14:textId="5D3F6B7B" w:rsidR="00F33F94" w:rsidRDefault="00FE60C0" w:rsidP="00F82C29">
      <w:pPr>
        <w:pStyle w:val="ListNumber2"/>
      </w:pPr>
      <w:bookmarkStart w:id="0" w:name="_Hlk102651468"/>
      <w:r>
        <w:t>Approve Resolution 2022-06, Compliance Maintenance Annual Report</w:t>
      </w:r>
    </w:p>
    <w:bookmarkEnd w:id="0"/>
    <w:p w14:paraId="270B446F" w14:textId="7EC807E5" w:rsidR="00BF549B" w:rsidRDefault="001B1EA4" w:rsidP="00FE60C0">
      <w:pPr>
        <w:pStyle w:val="ListNumber2"/>
      </w:pPr>
      <w:r>
        <w:t>Special Assessments/</w:t>
      </w:r>
      <w:r w:rsidR="00E97E49">
        <w:t>Resolution</w:t>
      </w:r>
      <w:r w:rsidR="0077654C">
        <w:t xml:space="preserve"> 2022-03</w:t>
      </w:r>
    </w:p>
    <w:p w14:paraId="4DA84F78" w14:textId="7E6910CC" w:rsidR="00BF549B" w:rsidRDefault="00BF549B" w:rsidP="00E97E49">
      <w:pPr>
        <w:pStyle w:val="ListNumber2"/>
      </w:pPr>
      <w:r>
        <w:t>Air Conditioner for WWTP</w:t>
      </w:r>
    </w:p>
    <w:p w14:paraId="1FB659C6" w14:textId="5DEA932D" w:rsidR="008A233C" w:rsidRDefault="008A233C" w:rsidP="00E97E49">
      <w:pPr>
        <w:pStyle w:val="ListNumber2"/>
      </w:pPr>
      <w:r>
        <w:t>Cedar Corp Addendum to Agreement</w:t>
      </w:r>
    </w:p>
    <w:p w14:paraId="0F78BDE4" w14:textId="3AA7BDDB" w:rsidR="0015180F" w:rsidRDefault="005C37B1" w:rsidP="00D2343F">
      <w:pPr>
        <w:pStyle w:val="ListNumber"/>
      </w:pPr>
      <w:r>
        <w:t>Treasurer’s Report/Approval of Vouchers</w:t>
      </w:r>
    </w:p>
    <w:p w14:paraId="502B42CA" w14:textId="1DAF5FE9" w:rsidR="005C37B1" w:rsidRDefault="005C37B1" w:rsidP="00D2343F">
      <w:pPr>
        <w:pStyle w:val="ListNumber"/>
      </w:pPr>
      <w:r>
        <w:t>Review Delinquent Utility Accounts</w:t>
      </w:r>
    </w:p>
    <w:p w14:paraId="6BFF3C18" w14:textId="71BEDEA6" w:rsidR="005C37B1" w:rsidRPr="00D2343F" w:rsidRDefault="005C37B1" w:rsidP="00D2343F">
      <w:pPr>
        <w:pStyle w:val="ListNumber"/>
      </w:pPr>
      <w:r>
        <w:t xml:space="preserve">Adjournment </w:t>
      </w:r>
      <w:r w:rsidRPr="005C37B1">
        <w:rPr>
          <w:b w:val="0"/>
          <w:bCs/>
        </w:rPr>
        <w:t xml:space="preserve">(Next Meeting </w:t>
      </w:r>
      <w:r w:rsidR="00F82C29">
        <w:rPr>
          <w:b w:val="0"/>
          <w:bCs/>
        </w:rPr>
        <w:t>Ju</w:t>
      </w:r>
      <w:r w:rsidR="00FE60C0">
        <w:rPr>
          <w:b w:val="0"/>
          <w:bCs/>
        </w:rPr>
        <w:t>ly 11</w:t>
      </w:r>
      <w:r w:rsidR="008B2A81">
        <w:rPr>
          <w:b w:val="0"/>
          <w:bCs/>
        </w:rPr>
        <w:t>,</w:t>
      </w:r>
      <w:r w:rsidRPr="005C37B1">
        <w:rPr>
          <w:b w:val="0"/>
          <w:bCs/>
        </w:rPr>
        <w:t xml:space="preserve"> 2022)</w:t>
      </w:r>
    </w:p>
    <w:p w14:paraId="6C00BD4C" w14:textId="6F394808" w:rsidR="00015440" w:rsidRDefault="00015440" w:rsidP="005C37B1">
      <w:pPr>
        <w:ind w:left="0"/>
      </w:pPr>
    </w:p>
    <w:p w14:paraId="038D5365" w14:textId="5D47D23A" w:rsidR="005C37B1" w:rsidRPr="005C37B1" w:rsidRDefault="005C37B1" w:rsidP="005C37B1">
      <w:pPr>
        <w:ind w:left="0"/>
        <w:rPr>
          <w:sz w:val="20"/>
          <w:szCs w:val="20"/>
        </w:rPr>
      </w:pPr>
      <w:r w:rsidRPr="005C37B1">
        <w:rPr>
          <w:sz w:val="20"/>
          <w:szCs w:val="20"/>
        </w:rPr>
        <w:t>This building is accessible to people in wheelchairs.  Parking for people with disabilities is available at the north entrance.</w:t>
      </w:r>
    </w:p>
    <w:sectPr w:rsidR="005C37B1" w:rsidRPr="005C37B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9F75" w14:textId="77777777" w:rsidR="00C54363" w:rsidRDefault="00C54363" w:rsidP="001E7D29">
      <w:pPr>
        <w:spacing w:after="0" w:line="240" w:lineRule="auto"/>
      </w:pPr>
      <w:r>
        <w:separator/>
      </w:r>
    </w:p>
  </w:endnote>
  <w:endnote w:type="continuationSeparator" w:id="0">
    <w:p w14:paraId="75AF4E6F" w14:textId="77777777" w:rsidR="00C54363" w:rsidRDefault="00C5436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41433" w14:textId="77777777" w:rsidR="00C54363" w:rsidRDefault="00C54363" w:rsidP="001E7D29">
      <w:pPr>
        <w:spacing w:after="0" w:line="240" w:lineRule="auto"/>
      </w:pPr>
      <w:r>
        <w:separator/>
      </w:r>
    </w:p>
  </w:footnote>
  <w:footnote w:type="continuationSeparator" w:id="0">
    <w:p w14:paraId="35C92AD2" w14:textId="77777777" w:rsidR="00C54363" w:rsidRDefault="00C5436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85F1" w14:textId="6C3375EE" w:rsidR="00066754" w:rsidRDefault="003B0B76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5F58C" wp14:editId="0A6B7C33">
              <wp:simplePos x="0" y="0"/>
              <wp:positionH relativeFrom="margin">
                <wp:align>left</wp:align>
              </wp:positionH>
              <wp:positionV relativeFrom="paragraph">
                <wp:posOffset>-361950</wp:posOffset>
              </wp:positionV>
              <wp:extent cx="1828800" cy="18192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CD03D" w14:textId="7AF49F43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58ECE5F" w14:textId="23F43C39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WATER</w:t>
                          </w:r>
                        </w:p>
                        <w:p w14:paraId="6BB72D79" w14:textId="1B7210B4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</w:p>
                        <w:p w14:paraId="01F7996B" w14:textId="2AB42664" w:rsidR="003B0B76" w:rsidRP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SEWER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5F5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28.5pt;width:2in;height:143.25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" filled="f" stroked="f">
              <v:textbox>
                <w:txbxContent>
                  <w:p w14:paraId="4F3CD03D" w14:textId="7AF49F43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58ECE5F" w14:textId="23F43C39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WATER</w:t>
                    </w:r>
                  </w:p>
                  <w:p w14:paraId="6BB72D79" w14:textId="1B7210B4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</w:p>
                  <w:p w14:paraId="01F7996B" w14:textId="2AB42664" w:rsidR="003B0B76" w:rsidRP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SEWER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C7664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C17B215" wp14:editId="3028E091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30CC72F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hFaQHAC6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jN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V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Rv8gNVTC+kfj8UNa/uATjaPFRML9ii&#10;FRc1+dLwUNq8ikfo1rBL6XhvED9puFLZrfd2GFK/cWyzhkH8hNGu8gLeIaXj80H8LAzW9BV+h5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71D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zg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V7xlhU&#10;UGsgYSx7EWPZM8aighoFyU7cixjLnjEWFdQoSHbiXsRY9oyxqKBGQbIT9yLGsmeMRQU1CpLHshc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HUgloDwqqFGQObGIsexAKomCIidmjGUvYiw7&#10;kEqioMiJGWPZixjLnjEWFZRWIWMsexFj2YFU4hwUMZY9YywqqA0hc2IRY9kzxqKCGgWZE4sYy54x&#10;FhXUKMicWMRY9oyxqKBEQcZY9iLGsmeMRQU1CjInFjGWPWMsKqhRkDmxiLHsGWNRQY2CzIlFjGXP&#10;GIsKahRkTixiLHvGWFRQoeCVMRYV1BpIGMuriLG8MsaighoFSTu/ihjLK2MsKqhRkLTzq4ixvDLG&#10;ooIaBclOfBUxllfGWFRQoyDZia8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E3L0zWxu6geQSZ8/Wum4YFi1bSZgvLfMB7WDHWuYDc&#10;oFZsBuVOmLTLCFlPM6wqjkACWxrnzKfljP6wxn1/L5K7Mnjy1bkmLxAvN762a0zogb2sK3uEFthS&#10;NP2+q2ivbVeZ8xO8iCKg7yI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p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4KUX4IVm7YfGkk3KF6&#10;jykScMo+2s8ShsHZ6Uu+dev8yNOpK6u/ApOpXpNsgBflGOMAcm0C2pFKozIhkRoUxhfhhwiJnNHK&#10;rKX4H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6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9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lr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0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l73dM2x5hew1MiY5yQS8b4DmWQjbyTthJSRWCAj&#10;1ga7prJsOeXPiek53wTvsJSa4zXjT3PfK/6D7LJ6yhuzDwLEFIjGbGPNyBGOfqcwciiUGXkOGYlv&#10;ywr7VB0e85qpRRuJMBRBqitfegzH4bEhf0+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JshqwDK0UeIdlfOSKI0PbKz5+pgI/IhGCz3n&#10;3iK6URAHHLO+fBr1W23wHyIDsoq40dWP71EYkTp3SNrpkdwnSab++umB7XbJx98M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6/YTxuCdWX1V6dSTt6Q6XCK6i5IiCPOh7mb14nIsGTGTMNoC6xWKPVX&#10;h6nua7HBc6R3//GHnFqrfvdgIgnMY/AJiNsnosoPYehLJ+00kgvIb0jm/FnhuZCJNIBAAskXSz1j&#10;Ggk7jH4RR5IZRmclg8gS/5f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d2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ZVH0qqtDQoZch5S&#10;zHcbSSuRPcdcg+Lsxi9RMzmSVv3dBoWiFVZQPLmSVhq6qR0wKPxJLixubO1hIE01OljuC436i7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P/jKq2rl&#10;SVCdAYNKDgW9oszuXlmrHlvfjDhxaHPqrHW8JO3LFJeMhvZK23ayZtTYmku8tUGhtUBLqKw1l+g1&#10;OXpYvCD41VlrLtEnzghi/2KtWUFzyehoE+pNcVpxo5oKrponB0XjFEQkbiabFXRUbeq+oohFGaCs&#10;jbyVX+jOt0GRovkpgyhmcvStBLFNm1MUXu3NwD9cBBQrj8CVuIepU4S14ZI/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jnrZ7eCE712MhmMYl/WGsYVRdVy0VgzQf0J1fJeAfYA+9fPZmi&#10;Ta+xIdmgFrdxtgZGxCml2cx3a0a4cZk1VWEYW8PgOrRjyloTCemyTuJOxK6mhKtGOtqKsY2GFc3G&#10;t0mdz0W5rfHwoG6JPBwXDIXCS93vF0bjvi/1rIjwtK2xJlVeycL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FJ4pBJ4GikSTY9mgVEQDE4nKsWwmx7Ip&#10;xxICqw2UY9lMjmWDUqltYHIsm3IsIfCqIPHEzeRYNuVYQuBpoEg0OZZNOZYQeBooEk2OZVOOJQSW&#10;BsqxbCbHsinHEgJPA0WiybFsyrGEwNNAkWhyLJtyLCHwNFAkmhzLphxLCDwNFIkmx7IpxxICSwPl&#10;WDaTY9mUYwmBp4Ei0eRYNuVYQuBpoEg0OZZNOZYQeBooEk2OZVOOJQSeBopEk2PZlGMJgaPBQzmW&#10;EHgZCMfyMDmWh3IsIfA0ED/xYXIsD+VYQuBpIH7iw+RYHsqxhMDTQPzEh8mxPJRjCYGnga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CssTAk8DRaLJsTygVEQDE4nKsTxMjuUBpSIamEhUjuVhciwP5VhC&#10;YPWCciwPk2N5QKnUNjA5lodyLCHwqqBINDmWh3IsIfA0UCSaHMtDOZYQeBooEk2O5aEcSwgsDZRj&#10;eZgcy0M5lhB4GigSTY7loRxLCDwNFIkmx/JQjiUEngaKRJNjeSjHEgJPA0WiybE8lGMJgaPBUzmW&#10;EHgZCMfyNDmWp3IsIfA0kNn5aXIsT+VYQuBpILPz0+RYnsqxhMDTQPzEp8mxPJVjCYGngfi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30/cH613QoESfE783ePKyFCRbhGckP8P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Y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u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IU&#10;rVPaEoLeoK3eOECJyiJ5Kt4rb25CyWrdEhRwspA4au63qrs6BNYnZZlX4VUCK7dTTmL/Ni2xoVfx&#10;hhY42QRW8ghV+2EK8cXmmrEd/z9pZ7Nsy21k51dh3BfQqf8qRbMHHvfQA3tI0YxWR8ikQqRt2U/v&#10;L/cu1Eau2ueeXNGaUDfPTiCBWkgAuRJA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w6lklieEHgWKBJNjmWHUhEL&#10;TCQqx7KbHMsOpSIWmEhUjmU3OZZdOZYQWF9BOZbd5Fh2KJXcBybHsivHEgKvCYpEk2PZlWMJgWeB&#10;ItHkWHblWELgWaBINDmWXTmWEFgWKMeymxzLrhxLCDwLFIkmx7IrxxICzwJFosmx7MqxhMCzQJFo&#10;ciy7ciwh8CxQJJocy64cSwgcCw7lWELgFSAcy2FyLIdyLCHwLJDZ+TA5lkM5lhB4FsjsfJgcy6Ec&#10;Swg8C2SdeJgcy6EcSwg8C2SdeJg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FZZDthuhKRua0tQGP81/jXemmRf1wIEsVj/PfGo9emXoODl2dupAF&#10;Hue/NZ5QZlIsCM/41bJPl/EzAkPwZkp2jzvuq5y+NStCrl8bR1weH84iSvZf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N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H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l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5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v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4k6hQmSh97p7OBw5RuJNhtcR10tuEJGhtJoGuLYKFMolilnCLTUGbIc2wviqga8fbIGZ9m&#10;UfVpEuzGp+tU0YLEPZMISJM8+WKf6bmh8pGxKLY5G8HOTyt9OFHyGwIMpWx5jBaRZxKniHznj9dM&#10;OAbCSchKrGsepFHplMkoqsyTgrZS2LjA2pDVmfUF96RyqFI+VIe5sUdMSIcslrux55rbY/D3as3K&#10;Uo41/1H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41u1&#10;FfNQzsJjKUyD9j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g8t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z0fzg7u1xpmtw4b0WYDej0X3WXYGkFWoB8OZANSTcjAzMX8u798IwAMaIAd4Tmu3kPB8xkVkWz&#10;MhkkExI8IhJFi8MNhbzJurYHoFsQFw8E2NDmpnPuTXyUZIH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Nd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Dm1vn1bAdnyaw7OVqzH60D90LMjs&#10;wj2fcrLvXv8VBIBjKTM6yRRgURtkKDTy3zk1SM5tzepnGiiB/T2WapxYT5hYVxmNodItbPmyO998&#10;HwGWoiTfy7/z+yRXhUCWzj0sg299H308V6GGUel9ye9eYo7jmhWYSjiK/jYpk+GYGLvBycg7D/lX&#10;HuOfTWJC1gyW41ELMplm9kFpIsQmE55Bh0rzOMjhoNP9MSlZQUwYkvdBpkol2TOeMWXTF0ZJLO/o&#10;dRCQn23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X2SqEuYKH3sPp0NHIZ0I8Fui+ugsx2eoGMjCXRtESyUSRSrkFNkGsoM8bFdFFE14u2RMz7N&#10;ouanSbA7Pj1PFS1IsmcSAWmSJ+/YZ3puqHzkWBTbHI1g16eVPhwoeQkBDqWsPEaLiDOJU0S+c3vN&#10;hGMgnICsxLrmQToqnSIZRZV5UtAqhR0XWCdkdWa9g3tSOTRTPlSHubFHTMgMWZS7sdea22Pwd9ea&#10;laU81vxK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wg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x08sC8vb65WkQWb7hokOLaG8U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o&#10;kAAHbCdEifap9FL7Ada2x2pnNrCDJ/exLINLyEhuWoXkWCqw+5pLYivuJvKn94nREy4h4zW+JyGQ&#10;/uBZYyw3F7ZSXxRMIRJsBFnZ55VpEJlMFyuPmeYx2pJG3DnPrIMrvECfHx7+eexpu5cOvcvN0E1I&#10;E2PgJLlvx2//FfuMNjrbHqydWpBxtCWjfIG21tU5OCOj4+zg0H/M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ZdELdOqJ1NKPQgKs38J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J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h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qlsDwh8DRQJJocywNKRTQwkagcy8Pk&#10;WB5QKqKBiUTlWB4mx/JQjiUEVi8ox/IwOZYHlEptA5NjeSjHEgKvCopEk2N5KMcSAk8DRaLJsTyU&#10;YwmBp4Ei0eRYHsqxhMDSQDmWh8mxPJRjCYGngSLR5FgeyrGEwNNAkWhyLA/lWELgaaBINDmWh3Is&#10;IfA0UCSaHMtDOZYQOBo8lWMJgZeBcCxPk2N5KscSAk8DmZ2fJsfyVI4lBJ4GMjs/TY7lqRxLCDwN&#10;xE98mhzLUzmWEHgaiJ/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n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/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e2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79ckKXk1bmwt&#10;uZGkRWL0R+mwNWvA7pvtvItRuZ0xa5UjXEdKXSXAyDtSFYD0vsdoWe9EeGCMFJ1KZb0W50WJ3VV8&#10;SMp3JQJUm7KTFgDh/yqVpbxVHlzkKFqlaUmtnILNcewOIXEOLR6hfr9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eymRzLphxLCDwLZMeymRzL&#10;phxLCDwLZMeymRzLphxLCDwLZMe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n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rxN3kWHblWELgWSDrxN3kWHblWELgWSDr&#10;xN3kWHblWELgWSA7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B9BeVYdpNj2aFUch+YHMuuHEsIvCYoEk2OZVeOJQSeBYpEk2PZlWMJgWeBItHk&#10;WHblWEJgWaAcy25yLLtyLCHwLFAkmhzLrhxLCDwLFIkmx7IrxxICzwJFosmx7MqxhMCzQJFociy7&#10;ciwhcCw4lGMJgVeAcCyHybEcyrGEwLNAZufD5FgO5VhC4Fkgs/NhciyHciwh8CyQdeJhciyHciwh&#10;8CyQd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xlkuyG6kpE5bW3A4/zXeFe6aVE/HMhSxeP8t8aj&#10;V6aeg0NXpy5kgcf5b40nlJkUC8IzfrXs02X8jMAQvJmS3eOO+yqnb82KkOvXxhGXx4eziJL9z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P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Z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3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f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h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V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v94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S1ipuzVwBSh9RrPFhZnXEF84v2kpVqj8hNSj&#10;/4KZSt/3KP+t0a4bnOXSQPCoEw5pa2OPPa5pYWxhqHA2lxMeiudJnkk+rVr3wMRlPUeYhE+SZ2I5&#10;7PoiqQUO/BCm2nQhsJEHhgLTu6wPrzexgpbNV4R3QkV5AhesbKNRDWEaYzTaSNg1y+jjehD3hgAd&#10;dgcxmrFrJ8Hu700hWh+ClRc23/Im3KF7jykScMo+2s8WhsHZ6Uu+det85en0lfVficmlXpNsgK92&#10;jHEAuTYB7UilUSshkRqUxhfhhwyJPKOVWUvx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fzK7Xhdlh7pgjENTeFwGVnV3cbdXcMrq7AjlEBDFIrnCDqVjXK7azPGC&#10;V353DfPgu4FERv8N6l72p0NKpkoQhVDbEDh/UQy67wnOntFFjllmutdil4eE1ypg1qH0X4Y5P0t8&#10;t7vrcVTUhPgHnoeFauHsvmH8gwA+wvws16dGgLd+q53E2E1j+4Oise2brizKxklkr/z5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f/8I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n/y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Z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38XiTqFidLH3uls4DClGwl2W1wHnW14gsZGEujaIlgokyhWKafINJQZ8hzb&#10;iyKqRrw9csanWVR9mgS78ek6VbQgcc8kAtIkT77YZ3puqHxkLIptzkaw89NKH06U/IEAQylbHqNF&#10;5JnEKSLf+eM1E46BcBKyEuuaB2lUOmUyiirzpKCtFDYusDZkdWZ9wT2pHKqUD9VhbuwRE9Ihi+Vu&#10;7Lnm9hj8vVqzspRjzX/V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pWbcU8lLPwWArToP2v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78"/>
    </w:tblGrid>
    <w:tr w:rsidR="00066754" w:rsidRPr="005C37B1" w14:paraId="6B4B6CA4" w14:textId="77777777" w:rsidTr="005C37B1">
      <w:trPr>
        <w:jc w:val="right"/>
      </w:trPr>
      <w:tc>
        <w:tcPr>
          <w:tcW w:w="432" w:type="dxa"/>
          <w:vAlign w:val="bottom"/>
        </w:tcPr>
        <w:p w14:paraId="73A7642F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5593FA0" wp14:editId="0BEAC175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4E89D5B8" w14:textId="77777777" w:rsidR="00066754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Location: </w:t>
          </w:r>
          <w:r w:rsidR="003B0B76" w:rsidRPr="005C37B1">
            <w:rPr>
              <w:sz w:val="28"/>
              <w:szCs w:val="28"/>
            </w:rPr>
            <w:t>MUNICIPAL BUILDING</w:t>
          </w:r>
        </w:p>
        <w:p w14:paraId="77BB662B" w14:textId="33A09DAE" w:rsidR="00487439" w:rsidRPr="005C37B1" w:rsidRDefault="00487439" w:rsidP="00015440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202 E. MAIN ST.</w:t>
          </w:r>
        </w:p>
      </w:tc>
    </w:tr>
    <w:tr w:rsidR="00066754" w:rsidRPr="005C37B1" w14:paraId="4B65A893" w14:textId="77777777" w:rsidTr="005C37B1">
      <w:trPr>
        <w:jc w:val="right"/>
      </w:trPr>
      <w:tc>
        <w:tcPr>
          <w:tcW w:w="432" w:type="dxa"/>
          <w:vAlign w:val="bottom"/>
        </w:tcPr>
        <w:p w14:paraId="4793B482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80C614C" wp14:editId="1DFD7881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0880AC7B" w14:textId="4FBD958C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Date: </w:t>
          </w:r>
          <w:r w:rsidR="003B0B76" w:rsidRPr="005C37B1">
            <w:rPr>
              <w:sz w:val="28"/>
              <w:szCs w:val="28"/>
            </w:rPr>
            <w:t xml:space="preserve">          </w:t>
          </w:r>
          <w:r w:rsidR="00FE60C0">
            <w:rPr>
              <w:sz w:val="28"/>
              <w:szCs w:val="28"/>
            </w:rPr>
            <w:t>June 13</w:t>
          </w:r>
          <w:r w:rsidR="003B0B76" w:rsidRPr="005C37B1">
            <w:rPr>
              <w:sz w:val="28"/>
              <w:szCs w:val="28"/>
            </w:rPr>
            <w:t>, 2022</w:t>
          </w:r>
        </w:p>
      </w:tc>
    </w:tr>
    <w:tr w:rsidR="00066754" w:rsidRPr="005C37B1" w14:paraId="44F3E696" w14:textId="77777777" w:rsidTr="005C37B1">
      <w:trPr>
        <w:trHeight w:val="288"/>
        <w:jc w:val="right"/>
      </w:trPr>
      <w:tc>
        <w:tcPr>
          <w:tcW w:w="432" w:type="dxa"/>
          <w:vAlign w:val="bottom"/>
        </w:tcPr>
        <w:p w14:paraId="1600EA98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2004A2D0" wp14:editId="6CE6D702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3C347EDE" w14:textId="2A417536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>Time:</w:t>
          </w:r>
          <w:r w:rsidR="007B2549" w:rsidRPr="005C37B1">
            <w:rPr>
              <w:sz w:val="28"/>
              <w:szCs w:val="28"/>
            </w:rPr>
            <w:t xml:space="preserve"> </w:t>
          </w:r>
          <w:r w:rsidR="003B0B76" w:rsidRPr="005C37B1">
            <w:rPr>
              <w:sz w:val="28"/>
              <w:szCs w:val="28"/>
            </w:rPr>
            <w:t xml:space="preserve">           </w:t>
          </w:r>
          <w:r w:rsidR="00F82C29">
            <w:rPr>
              <w:sz w:val="28"/>
              <w:szCs w:val="28"/>
            </w:rPr>
            <w:t>11:00</w:t>
          </w:r>
          <w:r w:rsidR="00487439">
            <w:rPr>
              <w:sz w:val="28"/>
              <w:szCs w:val="28"/>
            </w:rPr>
            <w:t xml:space="preserve"> A.M.</w:t>
          </w:r>
        </w:p>
      </w:tc>
    </w:tr>
  </w:tbl>
  <w:p w14:paraId="5BE1DD76" w14:textId="77777777" w:rsidR="002E4F42" w:rsidRPr="005C37B1" w:rsidRDefault="002E4F42" w:rsidP="00015440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8A7E73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835486575">
    <w:abstractNumId w:val="35"/>
  </w:num>
  <w:num w:numId="2" w16cid:durableId="998383468">
    <w:abstractNumId w:val="19"/>
  </w:num>
  <w:num w:numId="3" w16cid:durableId="891386543">
    <w:abstractNumId w:val="20"/>
  </w:num>
  <w:num w:numId="4" w16cid:durableId="2130119681">
    <w:abstractNumId w:val="12"/>
  </w:num>
  <w:num w:numId="5" w16cid:durableId="1787115327">
    <w:abstractNumId w:val="36"/>
  </w:num>
  <w:num w:numId="6" w16cid:durableId="2087604323">
    <w:abstractNumId w:val="9"/>
  </w:num>
  <w:num w:numId="7" w16cid:durableId="600381113">
    <w:abstractNumId w:val="7"/>
  </w:num>
  <w:num w:numId="8" w16cid:durableId="147946435">
    <w:abstractNumId w:val="6"/>
  </w:num>
  <w:num w:numId="9" w16cid:durableId="1441341935">
    <w:abstractNumId w:val="5"/>
  </w:num>
  <w:num w:numId="10" w16cid:durableId="1408721141">
    <w:abstractNumId w:val="4"/>
  </w:num>
  <w:num w:numId="11" w16cid:durableId="570115683">
    <w:abstractNumId w:val="8"/>
  </w:num>
  <w:num w:numId="12" w16cid:durableId="1146970626">
    <w:abstractNumId w:val="3"/>
  </w:num>
  <w:num w:numId="13" w16cid:durableId="1931499429">
    <w:abstractNumId w:val="2"/>
  </w:num>
  <w:num w:numId="14" w16cid:durableId="1559586459">
    <w:abstractNumId w:val="1"/>
  </w:num>
  <w:num w:numId="15" w16cid:durableId="694304491">
    <w:abstractNumId w:val="0"/>
  </w:num>
  <w:num w:numId="16" w16cid:durableId="702940869">
    <w:abstractNumId w:val="13"/>
  </w:num>
  <w:num w:numId="17" w16cid:durableId="448360042">
    <w:abstractNumId w:val="18"/>
  </w:num>
  <w:num w:numId="18" w16cid:durableId="20447873">
    <w:abstractNumId w:val="16"/>
  </w:num>
  <w:num w:numId="19" w16cid:durableId="1907840369">
    <w:abstractNumId w:val="15"/>
  </w:num>
  <w:num w:numId="20" w16cid:durableId="464590815">
    <w:abstractNumId w:val="14"/>
  </w:num>
  <w:num w:numId="21" w16cid:durableId="899285246">
    <w:abstractNumId w:val="22"/>
  </w:num>
  <w:num w:numId="22" w16cid:durableId="1727485329">
    <w:abstractNumId w:val="3"/>
    <w:lvlOverride w:ilvl="0">
      <w:startOverride w:val="1"/>
    </w:lvlOverride>
  </w:num>
  <w:num w:numId="23" w16cid:durableId="774906595">
    <w:abstractNumId w:val="3"/>
    <w:lvlOverride w:ilvl="0">
      <w:startOverride w:val="1"/>
    </w:lvlOverride>
  </w:num>
  <w:num w:numId="24" w16cid:durableId="569463278">
    <w:abstractNumId w:val="2"/>
    <w:lvlOverride w:ilvl="0">
      <w:startOverride w:val="1"/>
    </w:lvlOverride>
  </w:num>
  <w:num w:numId="25" w16cid:durableId="1521161768">
    <w:abstractNumId w:val="32"/>
  </w:num>
  <w:num w:numId="26" w16cid:durableId="1484154376">
    <w:abstractNumId w:val="11"/>
  </w:num>
  <w:num w:numId="27" w16cid:durableId="1366911128">
    <w:abstractNumId w:val="23"/>
  </w:num>
  <w:num w:numId="28" w16cid:durableId="738789073">
    <w:abstractNumId w:val="11"/>
  </w:num>
  <w:num w:numId="29" w16cid:durableId="2094542398">
    <w:abstractNumId w:val="31"/>
  </w:num>
  <w:num w:numId="30" w16cid:durableId="179397036">
    <w:abstractNumId w:val="24"/>
  </w:num>
  <w:num w:numId="31" w16cid:durableId="510798744">
    <w:abstractNumId w:val="38"/>
  </w:num>
  <w:num w:numId="32" w16cid:durableId="644549987">
    <w:abstractNumId w:val="33"/>
  </w:num>
  <w:num w:numId="33" w16cid:durableId="1264414660">
    <w:abstractNumId w:val="17"/>
  </w:num>
  <w:num w:numId="34" w16cid:durableId="724183536">
    <w:abstractNumId w:val="26"/>
  </w:num>
  <w:num w:numId="35" w16cid:durableId="1153911307">
    <w:abstractNumId w:val="10"/>
  </w:num>
  <w:num w:numId="36" w16cid:durableId="432172412">
    <w:abstractNumId w:val="27"/>
  </w:num>
  <w:num w:numId="37" w16cid:durableId="1250115821">
    <w:abstractNumId w:val="30"/>
  </w:num>
  <w:num w:numId="38" w16cid:durableId="1994218580">
    <w:abstractNumId w:val="25"/>
  </w:num>
  <w:num w:numId="39" w16cid:durableId="93328701">
    <w:abstractNumId w:val="37"/>
  </w:num>
  <w:num w:numId="40" w16cid:durableId="748966332">
    <w:abstractNumId w:val="28"/>
  </w:num>
  <w:num w:numId="41" w16cid:durableId="342361261">
    <w:abstractNumId w:val="21"/>
  </w:num>
  <w:num w:numId="42" w16cid:durableId="1894123584">
    <w:abstractNumId w:val="29"/>
  </w:num>
  <w:num w:numId="43" w16cid:durableId="55878729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76"/>
    <w:rsid w:val="0000030B"/>
    <w:rsid w:val="0000418E"/>
    <w:rsid w:val="00015440"/>
    <w:rsid w:val="00016839"/>
    <w:rsid w:val="00031B74"/>
    <w:rsid w:val="00042FB3"/>
    <w:rsid w:val="00055973"/>
    <w:rsid w:val="00057671"/>
    <w:rsid w:val="00057F98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172AE"/>
    <w:rsid w:val="0012634B"/>
    <w:rsid w:val="001269DE"/>
    <w:rsid w:val="00140DAE"/>
    <w:rsid w:val="0015180F"/>
    <w:rsid w:val="001746FC"/>
    <w:rsid w:val="00193653"/>
    <w:rsid w:val="001A2116"/>
    <w:rsid w:val="001B1EA4"/>
    <w:rsid w:val="001C329C"/>
    <w:rsid w:val="001D49DE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B0B76"/>
    <w:rsid w:val="003E5EB5"/>
    <w:rsid w:val="00410612"/>
    <w:rsid w:val="00411F8B"/>
    <w:rsid w:val="00412EC5"/>
    <w:rsid w:val="004203B0"/>
    <w:rsid w:val="004230D9"/>
    <w:rsid w:val="00450670"/>
    <w:rsid w:val="004724BD"/>
    <w:rsid w:val="00477352"/>
    <w:rsid w:val="0048124E"/>
    <w:rsid w:val="00487439"/>
    <w:rsid w:val="00491C23"/>
    <w:rsid w:val="00496D0E"/>
    <w:rsid w:val="004B5C09"/>
    <w:rsid w:val="004E227E"/>
    <w:rsid w:val="004F6E40"/>
    <w:rsid w:val="00500DD1"/>
    <w:rsid w:val="00521AE3"/>
    <w:rsid w:val="00531819"/>
    <w:rsid w:val="00535B54"/>
    <w:rsid w:val="00554276"/>
    <w:rsid w:val="00564D17"/>
    <w:rsid w:val="00570173"/>
    <w:rsid w:val="005A2591"/>
    <w:rsid w:val="005C37B1"/>
    <w:rsid w:val="005D3902"/>
    <w:rsid w:val="005E0ED9"/>
    <w:rsid w:val="0061343F"/>
    <w:rsid w:val="00616B41"/>
    <w:rsid w:val="00620AE8"/>
    <w:rsid w:val="00637375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02D61"/>
    <w:rsid w:val="007257E9"/>
    <w:rsid w:val="00740105"/>
    <w:rsid w:val="00744B1E"/>
    <w:rsid w:val="00756D9C"/>
    <w:rsid w:val="007619BD"/>
    <w:rsid w:val="00771C24"/>
    <w:rsid w:val="0077654C"/>
    <w:rsid w:val="00781863"/>
    <w:rsid w:val="00792701"/>
    <w:rsid w:val="007B2549"/>
    <w:rsid w:val="007D5836"/>
    <w:rsid w:val="007E6867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A233C"/>
    <w:rsid w:val="008B2A81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86878"/>
    <w:rsid w:val="009921B8"/>
    <w:rsid w:val="009A6621"/>
    <w:rsid w:val="009D4984"/>
    <w:rsid w:val="009D6901"/>
    <w:rsid w:val="009F4E19"/>
    <w:rsid w:val="00A07662"/>
    <w:rsid w:val="00A11836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217F"/>
    <w:rsid w:val="00B75CFC"/>
    <w:rsid w:val="00B76AB4"/>
    <w:rsid w:val="00B853F9"/>
    <w:rsid w:val="00B92231"/>
    <w:rsid w:val="00BA2CE6"/>
    <w:rsid w:val="00BB018B"/>
    <w:rsid w:val="00BD1747"/>
    <w:rsid w:val="00BD2B06"/>
    <w:rsid w:val="00BF549B"/>
    <w:rsid w:val="00C00194"/>
    <w:rsid w:val="00C14973"/>
    <w:rsid w:val="00C1643D"/>
    <w:rsid w:val="00C261A9"/>
    <w:rsid w:val="00C42793"/>
    <w:rsid w:val="00C47362"/>
    <w:rsid w:val="00C54363"/>
    <w:rsid w:val="00C601ED"/>
    <w:rsid w:val="00C7624A"/>
    <w:rsid w:val="00C8234D"/>
    <w:rsid w:val="00CD4CE6"/>
    <w:rsid w:val="00CE5A5C"/>
    <w:rsid w:val="00D2343F"/>
    <w:rsid w:val="00D264B7"/>
    <w:rsid w:val="00D31AB7"/>
    <w:rsid w:val="00D50D23"/>
    <w:rsid w:val="00D512BB"/>
    <w:rsid w:val="00D53571"/>
    <w:rsid w:val="00D81BEA"/>
    <w:rsid w:val="00DA2EF0"/>
    <w:rsid w:val="00DA3B1A"/>
    <w:rsid w:val="00DC6078"/>
    <w:rsid w:val="00DC79AD"/>
    <w:rsid w:val="00DD2075"/>
    <w:rsid w:val="00DE01D4"/>
    <w:rsid w:val="00DF2868"/>
    <w:rsid w:val="00DF7B22"/>
    <w:rsid w:val="00E42C34"/>
    <w:rsid w:val="00E557A0"/>
    <w:rsid w:val="00E70676"/>
    <w:rsid w:val="00E97E49"/>
    <w:rsid w:val="00EA3FAF"/>
    <w:rsid w:val="00EE7579"/>
    <w:rsid w:val="00EF6435"/>
    <w:rsid w:val="00F10F6B"/>
    <w:rsid w:val="00F23697"/>
    <w:rsid w:val="00F33F94"/>
    <w:rsid w:val="00F36BB7"/>
    <w:rsid w:val="00F81AD0"/>
    <w:rsid w:val="00F82C29"/>
    <w:rsid w:val="00F87EAA"/>
    <w:rsid w:val="00F92B25"/>
    <w:rsid w:val="00FA7DB4"/>
    <w:rsid w:val="00FB3809"/>
    <w:rsid w:val="00FD6CAB"/>
    <w:rsid w:val="00FE60C0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13AC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AA636EC6474D92AB56191BC370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0463-D577-4F4E-AFA6-8DFBE9DA5880}"/>
      </w:docPartPr>
      <w:docPartBody>
        <w:p w:rsidR="00C9415E" w:rsidRDefault="00892E93">
          <w:pPr>
            <w:pStyle w:val="C4AA636EC6474D92AB56191BC3708F11"/>
          </w:pPr>
          <w:r w:rsidRPr="00015440">
            <w:t>Meeting Agenda</w:t>
          </w:r>
        </w:p>
      </w:docPartBody>
    </w:docPart>
    <w:docPart>
      <w:docPartPr>
        <w:name w:val="EA5FBCD5A5FB4F51BBF39E3A4003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94FD9-63A1-4B43-96E9-E9688D53AE92}"/>
      </w:docPartPr>
      <w:docPartBody>
        <w:p w:rsidR="00C9415E" w:rsidRDefault="00892E93">
          <w:pPr>
            <w:pStyle w:val="EA5FBCD5A5FB4F51BBF39E3A40031D3C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804A9D564C9942B4AB2C85DA3CA79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F549-130D-4241-A546-D8673D9474EC}"/>
      </w:docPartPr>
      <w:docPartBody>
        <w:p w:rsidR="00C9415E" w:rsidRDefault="00892E93">
          <w:pPr>
            <w:pStyle w:val="804A9D564C9942B4AB2C85DA3CA793EC"/>
          </w:pPr>
          <w:r w:rsidRPr="00D2343F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93"/>
    <w:rsid w:val="00077325"/>
    <w:rsid w:val="00117FA5"/>
    <w:rsid w:val="00587A4B"/>
    <w:rsid w:val="007E0DFF"/>
    <w:rsid w:val="00860335"/>
    <w:rsid w:val="00892E93"/>
    <w:rsid w:val="008E47AF"/>
    <w:rsid w:val="009D56B7"/>
    <w:rsid w:val="00C4782C"/>
    <w:rsid w:val="00C9415E"/>
    <w:rsid w:val="00EB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AA636EC6474D92AB56191BC3708F11">
    <w:name w:val="C4AA636EC6474D92AB56191BC3708F11"/>
  </w:style>
  <w:style w:type="paragraph" w:customStyle="1" w:styleId="EA5FBCD5A5FB4F51BBF39E3A40031D3C">
    <w:name w:val="EA5FBCD5A5FB4F51BBF39E3A40031D3C"/>
  </w:style>
  <w:style w:type="paragraph" w:customStyle="1" w:styleId="804A9D564C9942B4AB2C85DA3CA793EC">
    <w:name w:val="804A9D564C9942B4AB2C85DA3CA793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96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2022-06-06T16:30:00Z</dcterms:created>
  <dcterms:modified xsi:type="dcterms:W3CDTF">2022-06-13T12:56:00Z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