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9D4C46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9D4C46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0B63F3AB" w:rsidR="00F82C29" w:rsidRDefault="00F82C29" w:rsidP="00487439">
      <w:pPr>
        <w:pStyle w:val="ListNumber"/>
      </w:pPr>
      <w:r>
        <w:t>Review of Correspondence</w:t>
      </w:r>
      <w:r w:rsidR="001D49DE">
        <w:t xml:space="preserve"> 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1FB659C6" w14:textId="044497F0" w:rsidR="008A233C" w:rsidRDefault="005C37B1" w:rsidP="009D4C46">
      <w:pPr>
        <w:pStyle w:val="ListNumber"/>
      </w:pPr>
      <w:r>
        <w:t>New Busines</w:t>
      </w:r>
      <w:r w:rsidR="009D4C46">
        <w:t>s - None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2AD4571A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Meeting </w:t>
      </w:r>
      <w:r w:rsidR="0010500F">
        <w:rPr>
          <w:b w:val="0"/>
          <w:bCs/>
        </w:rPr>
        <w:t>August 8</w:t>
      </w:r>
      <w:r w:rsidR="008B2A81">
        <w:rPr>
          <w:b w:val="0"/>
          <w:bCs/>
        </w:rPr>
        <w:t>,</w:t>
      </w:r>
      <w:r w:rsidRPr="005C37B1">
        <w:rPr>
          <w:b w:val="0"/>
          <w:bCs/>
        </w:rPr>
        <w:t xml:space="preserve">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334AC20D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FE60C0">
            <w:rPr>
              <w:sz w:val="28"/>
              <w:szCs w:val="28"/>
            </w:rPr>
            <w:t>Ju</w:t>
          </w:r>
          <w:r w:rsidR="0010500F">
            <w:rPr>
              <w:sz w:val="28"/>
              <w:szCs w:val="28"/>
            </w:rPr>
            <w:t>ly 11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0500F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D49DE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6D9C"/>
    <w:rsid w:val="007619BD"/>
    <w:rsid w:val="00771C24"/>
    <w:rsid w:val="0077654C"/>
    <w:rsid w:val="00781863"/>
    <w:rsid w:val="00792701"/>
    <w:rsid w:val="007B2549"/>
    <w:rsid w:val="007D5836"/>
    <w:rsid w:val="007E6867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A233C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6621"/>
    <w:rsid w:val="009D4984"/>
    <w:rsid w:val="009D4C46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42C34"/>
    <w:rsid w:val="00E557A0"/>
    <w:rsid w:val="00E70676"/>
    <w:rsid w:val="00E97E49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2B25"/>
    <w:rsid w:val="00FA7DB4"/>
    <w:rsid w:val="00FB3809"/>
    <w:rsid w:val="00FD6CAB"/>
    <w:rsid w:val="00FE60C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2022-07-07T13:53:00Z</dcterms:created>
  <dcterms:modified xsi:type="dcterms:W3CDTF">2022-07-07T17:31:00Z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