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69127002"/>
        <w:placeholder>
          <w:docPart w:val="43ACFDA3DA8141BDB8EA36EF8BE611D2"/>
        </w:placeholder>
        <w:temporary/>
        <w:showingPlcHdr/>
        <w15:appearance w15:val="hidden"/>
      </w:sdtPr>
      <w:sdtEndPr/>
      <w:sdtContent>
        <w:p w14:paraId="55577FC1" w14:textId="65BCE609" w:rsidR="005D797B" w:rsidRPr="00C15C45" w:rsidRDefault="00015440" w:rsidP="00454E14">
          <w:pPr>
            <w:pStyle w:val="Heading1"/>
          </w:pPr>
          <w:r w:rsidRPr="00AF1A52">
            <w:t xml:space="preserve">Meeting </w:t>
          </w:r>
          <w:r w:rsidR="00FE3951" w:rsidRPr="00AF1A52">
            <w:t>Agenda</w:t>
          </w:r>
        </w:p>
      </w:sdtContent>
    </w:sdt>
    <w:p w14:paraId="63F92E31" w14:textId="5638D251" w:rsidR="006D2344" w:rsidRPr="006D2344" w:rsidRDefault="006D2344" w:rsidP="005D797B">
      <w:pPr>
        <w:pStyle w:val="ListNumber"/>
      </w:pPr>
      <w:r>
        <w:t>Call to Order</w:t>
      </w:r>
    </w:p>
    <w:p w14:paraId="18CCE402" w14:textId="48FF5493" w:rsidR="005D797B" w:rsidRDefault="006D2344" w:rsidP="005D797B">
      <w:pPr>
        <w:pStyle w:val="ListNumber"/>
      </w:pPr>
      <w:r>
        <w:rPr>
          <w:rFonts w:eastAsiaTheme="majorEastAsia"/>
        </w:rPr>
        <w:t>Pledge of Allegiance</w:t>
      </w:r>
    </w:p>
    <w:p w14:paraId="3A984BAB" w14:textId="77777777" w:rsidR="005D797B" w:rsidRPr="00C15C45" w:rsidRDefault="00E73E73" w:rsidP="00C15C45">
      <w:pPr>
        <w:pStyle w:val="ListNumber"/>
      </w:pPr>
      <w:sdt>
        <w:sdtPr>
          <w:rPr>
            <w:rFonts w:eastAsiaTheme="majorEastAsia"/>
          </w:rPr>
          <w:alias w:val="Roll call:"/>
          <w:tag w:val="Roll call:"/>
          <w:id w:val="568842732"/>
          <w:placeholder>
            <w:docPart w:val="23DA081D0E7C4EB4AC9BB5F22C598A15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C15C45">
            <w:rPr>
              <w:rFonts w:eastAsiaTheme="majorEastAsia"/>
            </w:rPr>
            <w:t>Roll call</w:t>
          </w:r>
        </w:sdtContent>
      </w:sdt>
    </w:p>
    <w:p w14:paraId="1461238D" w14:textId="0ED72B32" w:rsidR="005D797B" w:rsidRPr="00174A9B" w:rsidRDefault="006D2344" w:rsidP="005D797B">
      <w:pPr>
        <w:pStyle w:val="ListNumber"/>
      </w:pPr>
      <w:r>
        <w:rPr>
          <w:rFonts w:eastAsiaTheme="majorEastAsia"/>
        </w:rPr>
        <w:t>Approving/Correcting the Minutes of the Last Preceding Meeting(s)</w:t>
      </w:r>
    </w:p>
    <w:p w14:paraId="7AE8FEA4" w14:textId="03FF74B6" w:rsidR="00174A9B" w:rsidRPr="00C15C45" w:rsidRDefault="00174A9B" w:rsidP="00174A9B">
      <w:pPr>
        <w:pStyle w:val="ListNumber"/>
      </w:pPr>
      <w:r>
        <w:rPr>
          <w:rFonts w:eastAsiaTheme="majorEastAsia"/>
        </w:rPr>
        <w:t xml:space="preserve">Citizens Comments/Concerns – </w:t>
      </w:r>
      <w:r w:rsidR="00C91F17">
        <w:rPr>
          <w:rFonts w:eastAsiaTheme="majorEastAsia"/>
        </w:rPr>
        <w:t xml:space="preserve">Chris </w:t>
      </w:r>
      <w:proofErr w:type="spellStart"/>
      <w:r w:rsidR="00C91F17">
        <w:rPr>
          <w:rFonts w:eastAsiaTheme="majorEastAsia"/>
        </w:rPr>
        <w:t>Lesperance</w:t>
      </w:r>
      <w:proofErr w:type="spellEnd"/>
      <w:r w:rsidR="00C91F17">
        <w:rPr>
          <w:rFonts w:eastAsiaTheme="majorEastAsia"/>
        </w:rPr>
        <w:t>, Sheriff candidate</w:t>
      </w:r>
    </w:p>
    <w:p w14:paraId="0DA3C204" w14:textId="137E98AD" w:rsidR="00791DED" w:rsidRPr="00791DED" w:rsidRDefault="00174A9B" w:rsidP="00791DED">
      <w:pPr>
        <w:pStyle w:val="ListNumber"/>
        <w:rPr>
          <w:b w:val="0"/>
          <w:bCs/>
        </w:rPr>
      </w:pPr>
      <w:r>
        <w:rPr>
          <w:rFonts w:eastAsiaTheme="majorEastAsia"/>
        </w:rPr>
        <w:t>Receipt &amp; Review of Correspondence</w:t>
      </w:r>
      <w:r w:rsidR="00D11AEB">
        <w:rPr>
          <w:rFonts w:eastAsiaTheme="majorEastAsia"/>
        </w:rPr>
        <w:t>-</w:t>
      </w:r>
      <w:r w:rsidR="009006F4">
        <w:rPr>
          <w:rFonts w:eastAsiaTheme="majorEastAsia"/>
        </w:rPr>
        <w:t xml:space="preserve"> </w:t>
      </w:r>
      <w:r w:rsidR="00C91F17" w:rsidRPr="00791DED">
        <w:rPr>
          <w:rFonts w:eastAsiaTheme="majorEastAsia"/>
          <w:b w:val="0"/>
          <w:bCs/>
        </w:rPr>
        <w:t>Music in the Park (Jordan Blanchard)-</w:t>
      </w:r>
      <w:r w:rsidR="00791DED" w:rsidRPr="00791DED">
        <w:rPr>
          <w:rFonts w:eastAsiaTheme="majorEastAsia"/>
          <w:b w:val="0"/>
          <w:bCs/>
        </w:rPr>
        <w:t>Thursday, August 11</w:t>
      </w:r>
      <w:r w:rsidR="00791DED" w:rsidRPr="00791DED">
        <w:rPr>
          <w:rFonts w:eastAsiaTheme="majorEastAsia"/>
          <w:b w:val="0"/>
          <w:bCs/>
          <w:vertAlign w:val="superscript"/>
        </w:rPr>
        <w:t>th</w:t>
      </w:r>
      <w:r w:rsidR="00791DED" w:rsidRPr="00791DED">
        <w:rPr>
          <w:rFonts w:eastAsiaTheme="majorEastAsia"/>
          <w:b w:val="0"/>
          <w:bCs/>
        </w:rPr>
        <w:t>,</w:t>
      </w:r>
      <w:r w:rsidR="00791DED" w:rsidRPr="00791DED">
        <w:rPr>
          <w:b w:val="0"/>
          <w:bCs/>
        </w:rPr>
        <w:t xml:space="preserve"> </w:t>
      </w:r>
      <w:proofErr w:type="gramStart"/>
      <w:r w:rsidR="00791DED" w:rsidRPr="00791DED">
        <w:rPr>
          <w:b w:val="0"/>
          <w:bCs/>
        </w:rPr>
        <w:t>Thank</w:t>
      </w:r>
      <w:proofErr w:type="gramEnd"/>
      <w:r w:rsidR="00791DED" w:rsidRPr="00791DED">
        <w:rPr>
          <w:b w:val="0"/>
          <w:bCs/>
        </w:rPr>
        <w:t xml:space="preserve"> you from the Coleman Fire Department for the help for the picnic and all are invited to the Golden Birthday Party (born in 61 and turning 61) Curt </w:t>
      </w:r>
      <w:proofErr w:type="spellStart"/>
      <w:r w:rsidR="00791DED" w:rsidRPr="00791DED">
        <w:rPr>
          <w:b w:val="0"/>
          <w:bCs/>
        </w:rPr>
        <w:t>Naegeli</w:t>
      </w:r>
      <w:proofErr w:type="spellEnd"/>
      <w:r w:rsidR="00791DED" w:rsidRPr="00791DED">
        <w:rPr>
          <w:b w:val="0"/>
          <w:bCs/>
        </w:rPr>
        <w:t xml:space="preserve"> at Lillian Park on August 20</w:t>
      </w:r>
      <w:r w:rsidR="00791DED" w:rsidRPr="00791DED">
        <w:rPr>
          <w:b w:val="0"/>
          <w:bCs/>
          <w:vertAlign w:val="superscript"/>
        </w:rPr>
        <w:t>th</w:t>
      </w:r>
      <w:r w:rsidR="00791DED" w:rsidRPr="00791DED">
        <w:rPr>
          <w:b w:val="0"/>
          <w:bCs/>
        </w:rPr>
        <w:t>.</w:t>
      </w:r>
    </w:p>
    <w:p w14:paraId="6709B061" w14:textId="7677D6BC" w:rsidR="0056172A" w:rsidRDefault="00D012BE" w:rsidP="00CD376C">
      <w:pPr>
        <w:pStyle w:val="ListNumber"/>
      </w:pPr>
      <w:r>
        <w:t>New Business</w:t>
      </w:r>
    </w:p>
    <w:p w14:paraId="18572CD0" w14:textId="661B2FDB" w:rsidR="009006F4" w:rsidRDefault="00791DED" w:rsidP="00791DED">
      <w:pPr>
        <w:pStyle w:val="ListNumber2"/>
      </w:pPr>
      <w:r>
        <w:t>Notice of Award for WPS Project</w:t>
      </w:r>
    </w:p>
    <w:p w14:paraId="7B4D78AB" w14:textId="6B141BC7" w:rsidR="00791DED" w:rsidRDefault="00791DED" w:rsidP="00791DED">
      <w:pPr>
        <w:pStyle w:val="ListNumber2"/>
      </w:pPr>
      <w:r>
        <w:t xml:space="preserve">Parcel of Land owned by Village </w:t>
      </w:r>
      <w:r w:rsidR="00743D9A">
        <w:t>on Main St.</w:t>
      </w:r>
    </w:p>
    <w:p w14:paraId="29E14A88" w14:textId="741449D2" w:rsidR="00743D9A" w:rsidRDefault="00743D9A" w:rsidP="00743D9A">
      <w:pPr>
        <w:pStyle w:val="ListNumber2"/>
      </w:pPr>
      <w:r>
        <w:t>Discuss Dam on County Road CP</w:t>
      </w:r>
    </w:p>
    <w:p w14:paraId="4961037C" w14:textId="5FEE843D" w:rsidR="00E73E73" w:rsidRDefault="00E73E73" w:rsidP="00743D9A">
      <w:pPr>
        <w:pStyle w:val="ListNumber2"/>
      </w:pPr>
      <w:r>
        <w:t>Income Continuation Insurance/Accidental Insurance Resolution</w:t>
      </w:r>
    </w:p>
    <w:p w14:paraId="4D19515C" w14:textId="361BAE84" w:rsidR="009006F4" w:rsidRPr="00B7323E" w:rsidRDefault="009006F4" w:rsidP="00743D9A">
      <w:pPr>
        <w:pStyle w:val="ListNumber"/>
        <w:numPr>
          <w:ilvl w:val="0"/>
          <w:numId w:val="0"/>
        </w:numPr>
        <w:spacing w:after="0"/>
        <w:rPr>
          <w:b w:val="0"/>
          <w:bCs/>
          <w:sz w:val="22"/>
          <w:szCs w:val="22"/>
        </w:rPr>
      </w:pPr>
    </w:p>
    <w:p w14:paraId="31D7071E" w14:textId="5F02C941" w:rsidR="00AC7276" w:rsidRDefault="009006F4" w:rsidP="005F7EDD">
      <w:pPr>
        <w:pStyle w:val="ListNumber"/>
      </w:pPr>
      <w:r w:rsidRPr="00B7323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D57B5B" wp14:editId="419441FC">
                <wp:simplePos x="0" y="0"/>
                <wp:positionH relativeFrom="margin">
                  <wp:posOffset>66675</wp:posOffset>
                </wp:positionH>
                <wp:positionV relativeFrom="paragraph">
                  <wp:posOffset>247650</wp:posOffset>
                </wp:positionV>
                <wp:extent cx="6105525" cy="11906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F5D63" w14:textId="31EE5FFA" w:rsidR="0061770E" w:rsidRDefault="005F7EDD" w:rsidP="009006F4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    </w:t>
                            </w:r>
                            <w:r w:rsidR="009006F4">
                              <w:rPr>
                                <w:rFonts w:cstheme="minorHAnsi"/>
                              </w:rPr>
                              <w:t>●</w:t>
                            </w:r>
                            <w:r>
                              <w:t xml:space="preserve"> 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Utility Report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Court Report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Public Works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61770E" w:rsidRPr="00B7323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="0061770E" w:rsidRPr="00B7323E">
                              <w:rPr>
                                <w:sz w:val="22"/>
                                <w:szCs w:val="22"/>
                              </w:rPr>
                              <w:t>Recreation Report</w:t>
                            </w:r>
                          </w:p>
                          <w:p w14:paraId="20E4BF6E" w14:textId="462C5DC5" w:rsidR="00FF2172" w:rsidRPr="00B7323E" w:rsidRDefault="00FF2172" w:rsidP="00FF2172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     ● Finance/Budget</w:t>
                            </w:r>
                          </w:p>
                          <w:p w14:paraId="40DF29AE" w14:textId="761D8F11" w:rsidR="001C6E7E" w:rsidRPr="00B7323E" w:rsidRDefault="005F7EDD" w:rsidP="001C6E7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Public Safety &amp; Personnel</w:t>
                            </w:r>
                          </w:p>
                          <w:p w14:paraId="26DF6A26" w14:textId="287BA34D" w:rsidR="001C6E7E" w:rsidRPr="00B7323E" w:rsidRDefault="001C6E7E" w:rsidP="001C6E7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7323E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</w:t>
                            </w:r>
                            <w:r w:rsidRPr="00B732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♦ 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>Police Department Report</w:t>
                            </w:r>
                          </w:p>
                          <w:p w14:paraId="10D852A5" w14:textId="2A349964" w:rsidR="001C6E7E" w:rsidRPr="00B7323E" w:rsidRDefault="001C6E7E" w:rsidP="001C6E7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7323E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</w:t>
                            </w:r>
                            <w:r w:rsidRPr="00B732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♦ 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>Fire Department Report</w:t>
                            </w:r>
                          </w:p>
                          <w:p w14:paraId="5A929868" w14:textId="4E102CFB" w:rsidR="001C6E7E" w:rsidRPr="00B7323E" w:rsidRDefault="001C6E7E" w:rsidP="001C6E7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</w:t>
                            </w:r>
                            <w:r w:rsidRPr="00B732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♦ </w:t>
                            </w:r>
                            <w:r w:rsidRPr="00B7323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Building Inspector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57B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25pt;margin-top:19.5pt;width:480.75pt;height:9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" strokecolor="white [3212]">
                <v:textbox>
                  <w:txbxContent>
                    <w:p w14:paraId="1FCF5D63" w14:textId="31EE5FFA" w:rsidR="0061770E" w:rsidRDefault="005F7EDD" w:rsidP="009006F4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t xml:space="preserve">     </w:t>
                      </w:r>
                      <w:r w:rsidR="009006F4">
                        <w:rPr>
                          <w:rFonts w:cstheme="minorHAnsi"/>
                        </w:rPr>
                        <w:t>●</w:t>
                      </w:r>
                      <w:r>
                        <w:t xml:space="preserve"> 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Utility Report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Pr="00B7323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Court Report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Pr="00B7323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Public Works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61770E" w:rsidRPr="00B7323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="0061770E" w:rsidRPr="00B7323E">
                        <w:rPr>
                          <w:sz w:val="22"/>
                          <w:szCs w:val="22"/>
                        </w:rPr>
                        <w:t>Recreation Report</w:t>
                      </w:r>
                    </w:p>
                    <w:p w14:paraId="20E4BF6E" w14:textId="462C5DC5" w:rsidR="00FF2172" w:rsidRPr="00B7323E" w:rsidRDefault="00FF2172" w:rsidP="00FF2172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 xml:space="preserve">      ● Finance/Budget</w:t>
                      </w:r>
                    </w:p>
                    <w:p w14:paraId="40DF29AE" w14:textId="761D8F11" w:rsidR="001C6E7E" w:rsidRPr="00B7323E" w:rsidRDefault="005F7EDD" w:rsidP="001C6E7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B7323E">
                        <w:rPr>
                          <w:sz w:val="22"/>
                          <w:szCs w:val="22"/>
                        </w:rPr>
                        <w:t xml:space="preserve">     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Public Safety &amp; Personnel</w:t>
                      </w:r>
                    </w:p>
                    <w:p w14:paraId="26DF6A26" w14:textId="287BA34D" w:rsidR="001C6E7E" w:rsidRPr="00B7323E" w:rsidRDefault="001C6E7E" w:rsidP="001C6E7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B7323E">
                        <w:rPr>
                          <w:sz w:val="22"/>
                          <w:szCs w:val="22"/>
                        </w:rPr>
                        <w:tab/>
                        <w:t xml:space="preserve">   </w:t>
                      </w:r>
                      <w:r w:rsidRPr="00B7323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♦ </w:t>
                      </w:r>
                      <w:r w:rsidRPr="00B7323E">
                        <w:rPr>
                          <w:sz w:val="22"/>
                          <w:szCs w:val="22"/>
                        </w:rPr>
                        <w:t>Police Department Report</w:t>
                      </w:r>
                    </w:p>
                    <w:p w14:paraId="10D852A5" w14:textId="2A349964" w:rsidR="001C6E7E" w:rsidRPr="00B7323E" w:rsidRDefault="001C6E7E" w:rsidP="001C6E7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B7323E">
                        <w:rPr>
                          <w:sz w:val="22"/>
                          <w:szCs w:val="22"/>
                        </w:rPr>
                        <w:tab/>
                        <w:t xml:space="preserve">   </w:t>
                      </w:r>
                      <w:r w:rsidRPr="00B7323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♦ </w:t>
                      </w:r>
                      <w:r w:rsidRPr="00B7323E">
                        <w:rPr>
                          <w:sz w:val="22"/>
                          <w:szCs w:val="22"/>
                        </w:rPr>
                        <w:t>Fire Department Report</w:t>
                      </w:r>
                    </w:p>
                    <w:p w14:paraId="5A929868" w14:textId="4E102CFB" w:rsidR="001C6E7E" w:rsidRPr="00B7323E" w:rsidRDefault="001C6E7E" w:rsidP="001C6E7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B7323E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Pr="00B7323E">
                        <w:rPr>
                          <w:sz w:val="22"/>
                          <w:szCs w:val="22"/>
                        </w:rPr>
                        <w:tab/>
                        <w:t xml:space="preserve">   </w:t>
                      </w:r>
                      <w:r w:rsidRPr="00B7323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♦ </w:t>
                      </w:r>
                      <w:r w:rsidRPr="00B7323E">
                        <w:rPr>
                          <w:rFonts w:ascii="Calibri" w:hAnsi="Calibri" w:cs="Calibri"/>
                          <w:sz w:val="22"/>
                          <w:szCs w:val="22"/>
                        </w:rPr>
                        <w:t>Building Inspector Report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2344">
        <w:t>Committee Reports</w:t>
      </w:r>
      <w:r w:rsidR="00D012BE">
        <w:t xml:space="preserve"> </w:t>
      </w:r>
    </w:p>
    <w:p w14:paraId="7026A99E" w14:textId="6D706324" w:rsidR="00D012BE" w:rsidRDefault="00D012BE" w:rsidP="00C574D4">
      <w:pPr>
        <w:pStyle w:val="ListNumber"/>
      </w:pPr>
      <w:r>
        <w:t>Treasurer’s Report/Approval of Vouchers</w:t>
      </w:r>
    </w:p>
    <w:p w14:paraId="2EA5C696" w14:textId="3331E129" w:rsidR="00D012BE" w:rsidRDefault="008504BA" w:rsidP="008504BA">
      <w:pPr>
        <w:pStyle w:val="ListNumber"/>
      </w:pPr>
      <w:r>
        <w:t>Building Permits</w:t>
      </w:r>
    </w:p>
    <w:p w14:paraId="2C5BEEE1" w14:textId="4FE83530" w:rsidR="00D012BE" w:rsidRDefault="008504BA" w:rsidP="0056172A">
      <w:pPr>
        <w:pStyle w:val="ListNumber"/>
      </w:pPr>
      <w:proofErr w:type="gramStart"/>
      <w:r>
        <w:t>Adjournment  (</w:t>
      </w:r>
      <w:proofErr w:type="gramEnd"/>
      <w:r>
        <w:t xml:space="preserve">Next meeting </w:t>
      </w:r>
      <w:r w:rsidR="00743D9A">
        <w:t>September 12</w:t>
      </w:r>
      <w:r>
        <w:t>, 2022)</w:t>
      </w:r>
    </w:p>
    <w:sectPr w:rsidR="00D012BE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78A2C" w14:textId="77777777" w:rsidR="00BB495D" w:rsidRDefault="00BB495D" w:rsidP="001E7D29">
      <w:pPr>
        <w:spacing w:after="0" w:line="240" w:lineRule="auto"/>
      </w:pPr>
      <w:r>
        <w:separator/>
      </w:r>
    </w:p>
  </w:endnote>
  <w:endnote w:type="continuationSeparator" w:id="0">
    <w:p w14:paraId="3D4DBA4D" w14:textId="77777777" w:rsidR="00BB495D" w:rsidRDefault="00BB495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CB7DA" w14:textId="77777777" w:rsidR="00BB495D" w:rsidRDefault="00BB495D" w:rsidP="001E7D29">
      <w:pPr>
        <w:spacing w:after="0" w:line="240" w:lineRule="auto"/>
      </w:pPr>
      <w:r>
        <w:separator/>
      </w:r>
    </w:p>
  </w:footnote>
  <w:footnote w:type="continuationSeparator" w:id="0">
    <w:p w14:paraId="5568B9E3" w14:textId="77777777" w:rsidR="00BB495D" w:rsidRDefault="00BB495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218C3" w14:textId="1587D57A" w:rsidR="00066754" w:rsidRDefault="009006F4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35CF662" wp14:editId="17156591">
              <wp:simplePos x="0" y="0"/>
              <wp:positionH relativeFrom="page">
                <wp:align>left</wp:align>
              </wp:positionH>
              <wp:positionV relativeFrom="page">
                <wp:posOffset>-1662430</wp:posOffset>
              </wp:positionV>
              <wp:extent cx="8132445" cy="12165330"/>
              <wp:effectExtent l="0" t="0" r="1905" b="762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F062B9" id="Group 3" o:spid="_x0000_s1026" alt="&quot;&quot;" style="position:absolute;margin-left:0;margin-top:-130.9pt;width:640.35pt;height:957.9pt;z-index:-251655168;mso-position-horizontal:left;mso-position-horizontal-relative:page;mso-position-vertical-relative:page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Ib0K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XlCYGngSLR5FgeUCqi&#10;gYlE5VgeJsfygFIRDUwkKsfyMDmWh3IsIbB6QTmWh8mxPKBUahuYHMtDOZYQeFVQJJocy0M5lhB4&#10;GigSTY7loRxLCDwNFIkmx/JQjiUElgbKsTxMjuWhHEsIPA0UiSbH8lCOJQSeBopEk2N5KMcSAk8D&#10;RaLJsTyUYwmBp4Ei0eRYHsqxhMDR4KkcSwi8DIRjeZocy1M5lhB4Gsjs/DQ5lqdyLCHwNJDZ+Wly&#10;LE/lWELgaSB+4tPkWJ7KsYTA00D8xK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9E5A4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D0C4BB" wp14:editId="64688821">
              <wp:simplePos x="0" y="0"/>
              <wp:positionH relativeFrom="column">
                <wp:posOffset>-85725</wp:posOffset>
              </wp:positionH>
              <wp:positionV relativeFrom="paragraph">
                <wp:posOffset>-381000</wp:posOffset>
              </wp:positionV>
              <wp:extent cx="2581275" cy="17335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173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24AA06" w14:textId="3B25142B" w:rsidR="006861DF" w:rsidRPr="006861DF" w:rsidRDefault="006861DF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VILLAGE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OF</w:t>
                          </w:r>
                        </w:p>
                        <w:p w14:paraId="7E96B6C5" w14:textId="2F6119BC" w:rsidR="006861DF" w:rsidRDefault="00454E14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6861DF"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3A985616" w14:textId="49ADE619" w:rsidR="00D012BE" w:rsidRPr="006861DF" w:rsidRDefault="009E5A43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Board Meeting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D0C4B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6.75pt;margin-top:-30pt;width:203.25pt;height:1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" filled="f" stroked="f">
              <v:textbox>
                <w:txbxContent>
                  <w:p w14:paraId="2124AA06" w14:textId="3B25142B" w:rsidR="006861DF" w:rsidRPr="006861DF" w:rsidRDefault="006861DF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VILLAGE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OF</w:t>
                    </w:r>
                  </w:p>
                  <w:p w14:paraId="7E96B6C5" w14:textId="2F6119BC" w:rsidR="006861DF" w:rsidRDefault="00454E14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6861DF"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3A985616" w14:textId="49ADE619" w:rsidR="00D012BE" w:rsidRPr="006861DF" w:rsidRDefault="009E5A43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Board Meeting</w:t>
                    </w:r>
                  </w:p>
                </w:txbxContent>
              </v:textbox>
            </v:shape>
          </w:pict>
        </mc:Fallback>
      </mc:AlternateContent>
    </w:r>
    <w:r w:rsidR="00066754">
      <w:rPr>
        <w:noProof/>
      </w:rPr>
      <w:t xml:space="preserve"> </w:t>
    </w:r>
  </w:p>
  <w:tbl>
    <w:tblPr>
      <w:tblW w:w="4320" w:type="dxa"/>
      <w:tblInd w:w="5774" w:type="dxa"/>
      <w:tblLook w:val="0600" w:firstRow="0" w:lastRow="0" w:firstColumn="0" w:lastColumn="0" w:noHBand="1" w:noVBand="1"/>
    </w:tblPr>
    <w:tblGrid>
      <w:gridCol w:w="432"/>
      <w:gridCol w:w="3888"/>
    </w:tblGrid>
    <w:tr w:rsidR="00066754" w:rsidRPr="006861DF" w14:paraId="2FDF33C3" w14:textId="77777777" w:rsidTr="009E5A43">
      <w:tc>
        <w:tcPr>
          <w:tcW w:w="432" w:type="dxa"/>
          <w:vAlign w:val="bottom"/>
        </w:tcPr>
        <w:p w14:paraId="2F8CF7A3" w14:textId="113FE761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723C44C9" wp14:editId="0D27D1E0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7741F2F7" w14:textId="77777777" w:rsidR="00066754" w:rsidRDefault="00E73E73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114646412"/>
              <w:placeholder>
                <w:docPart w:val="68A22C462BFB4764823C553E06AB49CC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Location: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6861DF" w:rsidRPr="00D012BE">
            <w:rPr>
              <w:b/>
              <w:bCs/>
              <w:sz w:val="28"/>
              <w:szCs w:val="28"/>
            </w:rPr>
            <w:t>MUNI</w:t>
          </w:r>
          <w:r w:rsidR="00454E14" w:rsidRPr="00D012BE">
            <w:rPr>
              <w:b/>
              <w:bCs/>
              <w:sz w:val="28"/>
              <w:szCs w:val="28"/>
            </w:rPr>
            <w:t xml:space="preserve">CIPAL </w:t>
          </w:r>
          <w:r w:rsidR="006861DF" w:rsidRPr="00D012BE">
            <w:rPr>
              <w:b/>
              <w:bCs/>
              <w:sz w:val="28"/>
              <w:szCs w:val="28"/>
            </w:rPr>
            <w:t>BUILDING</w:t>
          </w:r>
        </w:p>
        <w:p w14:paraId="4E04F95D" w14:textId="6777F323" w:rsidR="00F974AB" w:rsidRPr="00D012BE" w:rsidRDefault="00F974AB" w:rsidP="00812880">
          <w:pPr>
            <w:pStyle w:val="Head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 xml:space="preserve">                  202 E. MAIN ST.</w:t>
          </w:r>
        </w:p>
      </w:tc>
    </w:tr>
    <w:tr w:rsidR="00066754" w:rsidRPr="006861DF" w14:paraId="6E1D0752" w14:textId="77777777" w:rsidTr="009E5A43">
      <w:tc>
        <w:tcPr>
          <w:tcW w:w="432" w:type="dxa"/>
          <w:vAlign w:val="bottom"/>
        </w:tcPr>
        <w:p w14:paraId="20D1848D" w14:textId="094C8585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4BAB45C8" wp14:editId="04A0E778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20D6DE5B" w14:textId="2529F6DD" w:rsidR="00066754" w:rsidRPr="00D012BE" w:rsidRDefault="00E73E73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720747057"/>
              <w:placeholder>
                <w:docPart w:val="433399ABF8E0401596C5FFD7957B470A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Date: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   </w:t>
          </w:r>
          <w:r w:rsidR="00C91F17">
            <w:rPr>
              <w:b/>
              <w:bCs/>
              <w:sz w:val="28"/>
              <w:szCs w:val="28"/>
            </w:rPr>
            <w:t>August 8</w:t>
          </w:r>
          <w:r w:rsidR="006861DF" w:rsidRPr="00D012BE">
            <w:rPr>
              <w:b/>
              <w:bCs/>
              <w:sz w:val="28"/>
              <w:szCs w:val="28"/>
            </w:rPr>
            <w:t>, 2022</w:t>
          </w:r>
        </w:p>
      </w:tc>
    </w:tr>
    <w:tr w:rsidR="00066754" w:rsidRPr="006861DF" w14:paraId="0DE70F38" w14:textId="77777777" w:rsidTr="009E5A43">
      <w:tc>
        <w:tcPr>
          <w:tcW w:w="432" w:type="dxa"/>
          <w:vAlign w:val="bottom"/>
        </w:tcPr>
        <w:p w14:paraId="6AAED2D1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2BDCA9F5" wp14:editId="4B70DACB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4FDA89D8" w14:textId="45EB24D5" w:rsidR="00066754" w:rsidRPr="00D012BE" w:rsidRDefault="00E73E73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636263335"/>
              <w:placeholder>
                <w:docPart w:val="E0CD71221BB0413A92A20C5BCA1C7A46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Time:</w:t>
              </w:r>
            </w:sdtContent>
          </w:sdt>
          <w:r w:rsidR="007B2549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           </w:t>
          </w:r>
          <w:r w:rsidR="006861DF" w:rsidRPr="00D012BE">
            <w:rPr>
              <w:b/>
              <w:bCs/>
              <w:sz w:val="28"/>
              <w:szCs w:val="28"/>
            </w:rPr>
            <w:t>6:00 PM</w:t>
          </w:r>
        </w:p>
      </w:tc>
    </w:tr>
  </w:tbl>
  <w:p w14:paraId="743F9276" w14:textId="3A0FF474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EF286F2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375393805">
    <w:abstractNumId w:val="35"/>
  </w:num>
  <w:num w:numId="2" w16cid:durableId="977492752">
    <w:abstractNumId w:val="19"/>
  </w:num>
  <w:num w:numId="3" w16cid:durableId="1548371301">
    <w:abstractNumId w:val="20"/>
  </w:num>
  <w:num w:numId="4" w16cid:durableId="1030834333">
    <w:abstractNumId w:val="12"/>
  </w:num>
  <w:num w:numId="5" w16cid:durableId="1443527600">
    <w:abstractNumId w:val="36"/>
  </w:num>
  <w:num w:numId="6" w16cid:durableId="1590237399">
    <w:abstractNumId w:val="9"/>
  </w:num>
  <w:num w:numId="7" w16cid:durableId="2143182900">
    <w:abstractNumId w:val="7"/>
  </w:num>
  <w:num w:numId="8" w16cid:durableId="298655319">
    <w:abstractNumId w:val="6"/>
  </w:num>
  <w:num w:numId="9" w16cid:durableId="1086341906">
    <w:abstractNumId w:val="5"/>
  </w:num>
  <w:num w:numId="10" w16cid:durableId="1212619092">
    <w:abstractNumId w:val="4"/>
  </w:num>
  <w:num w:numId="11" w16cid:durableId="175580504">
    <w:abstractNumId w:val="8"/>
  </w:num>
  <w:num w:numId="12" w16cid:durableId="1811632403">
    <w:abstractNumId w:val="3"/>
  </w:num>
  <w:num w:numId="13" w16cid:durableId="970551337">
    <w:abstractNumId w:val="2"/>
  </w:num>
  <w:num w:numId="14" w16cid:durableId="566460146">
    <w:abstractNumId w:val="1"/>
  </w:num>
  <w:num w:numId="15" w16cid:durableId="1513297198">
    <w:abstractNumId w:val="0"/>
  </w:num>
  <w:num w:numId="16" w16cid:durableId="895092343">
    <w:abstractNumId w:val="13"/>
  </w:num>
  <w:num w:numId="17" w16cid:durableId="205799840">
    <w:abstractNumId w:val="18"/>
  </w:num>
  <w:num w:numId="18" w16cid:durableId="571433730">
    <w:abstractNumId w:val="16"/>
  </w:num>
  <w:num w:numId="19" w16cid:durableId="236716679">
    <w:abstractNumId w:val="15"/>
  </w:num>
  <w:num w:numId="20" w16cid:durableId="2119177101">
    <w:abstractNumId w:val="14"/>
  </w:num>
  <w:num w:numId="21" w16cid:durableId="486898970">
    <w:abstractNumId w:val="22"/>
  </w:num>
  <w:num w:numId="22" w16cid:durableId="2076735191">
    <w:abstractNumId w:val="3"/>
    <w:lvlOverride w:ilvl="0">
      <w:startOverride w:val="1"/>
    </w:lvlOverride>
  </w:num>
  <w:num w:numId="23" w16cid:durableId="85611961">
    <w:abstractNumId w:val="3"/>
    <w:lvlOverride w:ilvl="0">
      <w:startOverride w:val="1"/>
    </w:lvlOverride>
  </w:num>
  <w:num w:numId="24" w16cid:durableId="1417632142">
    <w:abstractNumId w:val="2"/>
    <w:lvlOverride w:ilvl="0">
      <w:startOverride w:val="1"/>
    </w:lvlOverride>
  </w:num>
  <w:num w:numId="25" w16cid:durableId="1424836077">
    <w:abstractNumId w:val="32"/>
  </w:num>
  <w:num w:numId="26" w16cid:durableId="421725767">
    <w:abstractNumId w:val="11"/>
  </w:num>
  <w:num w:numId="27" w16cid:durableId="346752671">
    <w:abstractNumId w:val="23"/>
  </w:num>
  <w:num w:numId="28" w16cid:durableId="39912695">
    <w:abstractNumId w:val="11"/>
  </w:num>
  <w:num w:numId="29" w16cid:durableId="1678271663">
    <w:abstractNumId w:val="31"/>
  </w:num>
  <w:num w:numId="30" w16cid:durableId="1981298207">
    <w:abstractNumId w:val="24"/>
  </w:num>
  <w:num w:numId="31" w16cid:durableId="2035492310">
    <w:abstractNumId w:val="38"/>
  </w:num>
  <w:num w:numId="32" w16cid:durableId="1018855058">
    <w:abstractNumId w:val="33"/>
  </w:num>
  <w:num w:numId="33" w16cid:durableId="1093821687">
    <w:abstractNumId w:val="17"/>
  </w:num>
  <w:num w:numId="34" w16cid:durableId="2141612544">
    <w:abstractNumId w:val="26"/>
  </w:num>
  <w:num w:numId="35" w16cid:durableId="1265453224">
    <w:abstractNumId w:val="10"/>
  </w:num>
  <w:num w:numId="36" w16cid:durableId="1299257943">
    <w:abstractNumId w:val="27"/>
  </w:num>
  <w:num w:numId="37" w16cid:durableId="1363167957">
    <w:abstractNumId w:val="30"/>
  </w:num>
  <w:num w:numId="38" w16cid:durableId="1582636871">
    <w:abstractNumId w:val="25"/>
  </w:num>
  <w:num w:numId="39" w16cid:durableId="1193761519">
    <w:abstractNumId w:val="37"/>
  </w:num>
  <w:num w:numId="40" w16cid:durableId="1570920541">
    <w:abstractNumId w:val="28"/>
  </w:num>
  <w:num w:numId="41" w16cid:durableId="310865321">
    <w:abstractNumId w:val="21"/>
  </w:num>
  <w:num w:numId="42" w16cid:durableId="1093168985">
    <w:abstractNumId w:val="29"/>
  </w:num>
  <w:num w:numId="43" w16cid:durableId="2055765781">
    <w:abstractNumId w:val="34"/>
  </w:num>
  <w:num w:numId="44" w16cid:durableId="18451955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DF"/>
    <w:rsid w:val="0000418E"/>
    <w:rsid w:val="00015440"/>
    <w:rsid w:val="00016839"/>
    <w:rsid w:val="00035615"/>
    <w:rsid w:val="00042360"/>
    <w:rsid w:val="00042FB3"/>
    <w:rsid w:val="00055973"/>
    <w:rsid w:val="00057671"/>
    <w:rsid w:val="00066754"/>
    <w:rsid w:val="00084752"/>
    <w:rsid w:val="00085B74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74A9B"/>
    <w:rsid w:val="00184D56"/>
    <w:rsid w:val="00193653"/>
    <w:rsid w:val="001C329C"/>
    <w:rsid w:val="001C6E7E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D3C89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54E14"/>
    <w:rsid w:val="004724BD"/>
    <w:rsid w:val="00475524"/>
    <w:rsid w:val="00477352"/>
    <w:rsid w:val="0048124E"/>
    <w:rsid w:val="00491C23"/>
    <w:rsid w:val="004B415A"/>
    <w:rsid w:val="004B5C09"/>
    <w:rsid w:val="004E227E"/>
    <w:rsid w:val="00500DD1"/>
    <w:rsid w:val="00521AE3"/>
    <w:rsid w:val="00530B1C"/>
    <w:rsid w:val="00535B54"/>
    <w:rsid w:val="00554276"/>
    <w:rsid w:val="0056172A"/>
    <w:rsid w:val="00564D17"/>
    <w:rsid w:val="00567050"/>
    <w:rsid w:val="00570173"/>
    <w:rsid w:val="005836E5"/>
    <w:rsid w:val="005D3902"/>
    <w:rsid w:val="005D797B"/>
    <w:rsid w:val="005E0ED9"/>
    <w:rsid w:val="005F7EDD"/>
    <w:rsid w:val="00616B41"/>
    <w:rsid w:val="0061770E"/>
    <w:rsid w:val="00620AE8"/>
    <w:rsid w:val="0064628C"/>
    <w:rsid w:val="0065214E"/>
    <w:rsid w:val="00655EE2"/>
    <w:rsid w:val="006771EF"/>
    <w:rsid w:val="00680296"/>
    <w:rsid w:val="006853BC"/>
    <w:rsid w:val="006861DF"/>
    <w:rsid w:val="00686E45"/>
    <w:rsid w:val="00687389"/>
    <w:rsid w:val="006928C1"/>
    <w:rsid w:val="006966F9"/>
    <w:rsid w:val="006A4B7D"/>
    <w:rsid w:val="006B74AA"/>
    <w:rsid w:val="006D2344"/>
    <w:rsid w:val="006D5463"/>
    <w:rsid w:val="006E015E"/>
    <w:rsid w:val="006F03D4"/>
    <w:rsid w:val="00700B1F"/>
    <w:rsid w:val="007257E9"/>
    <w:rsid w:val="00725ADF"/>
    <w:rsid w:val="00740105"/>
    <w:rsid w:val="00743D9A"/>
    <w:rsid w:val="00744B1E"/>
    <w:rsid w:val="00756D9C"/>
    <w:rsid w:val="007619BD"/>
    <w:rsid w:val="00771C24"/>
    <w:rsid w:val="00774CB4"/>
    <w:rsid w:val="00781863"/>
    <w:rsid w:val="00791DED"/>
    <w:rsid w:val="00792701"/>
    <w:rsid w:val="007B2549"/>
    <w:rsid w:val="007D084F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504BA"/>
    <w:rsid w:val="008509C4"/>
    <w:rsid w:val="00863BD4"/>
    <w:rsid w:val="00863E6E"/>
    <w:rsid w:val="00867EA4"/>
    <w:rsid w:val="00880C14"/>
    <w:rsid w:val="00896B00"/>
    <w:rsid w:val="00897D88"/>
    <w:rsid w:val="008A0319"/>
    <w:rsid w:val="008D43E9"/>
    <w:rsid w:val="008E3C0E"/>
    <w:rsid w:val="008E421A"/>
    <w:rsid w:val="008E476B"/>
    <w:rsid w:val="008E633A"/>
    <w:rsid w:val="008F0F63"/>
    <w:rsid w:val="009006F4"/>
    <w:rsid w:val="009038DD"/>
    <w:rsid w:val="009212A9"/>
    <w:rsid w:val="00922A60"/>
    <w:rsid w:val="00927C63"/>
    <w:rsid w:val="00932F50"/>
    <w:rsid w:val="0094637B"/>
    <w:rsid w:val="00955A78"/>
    <w:rsid w:val="009921B8"/>
    <w:rsid w:val="0099515C"/>
    <w:rsid w:val="009A6621"/>
    <w:rsid w:val="009D328A"/>
    <w:rsid w:val="009D4984"/>
    <w:rsid w:val="009D6901"/>
    <w:rsid w:val="009E5A43"/>
    <w:rsid w:val="009F4E19"/>
    <w:rsid w:val="00A07662"/>
    <w:rsid w:val="00A14422"/>
    <w:rsid w:val="00A17D9E"/>
    <w:rsid w:val="00A21B71"/>
    <w:rsid w:val="00A25111"/>
    <w:rsid w:val="00A316F6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94B42"/>
    <w:rsid w:val="00AA2532"/>
    <w:rsid w:val="00AA702D"/>
    <w:rsid w:val="00AC7276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36F9A"/>
    <w:rsid w:val="00B435B5"/>
    <w:rsid w:val="00B5418C"/>
    <w:rsid w:val="00B565D8"/>
    <w:rsid w:val="00B5779A"/>
    <w:rsid w:val="00B63E8A"/>
    <w:rsid w:val="00B64D24"/>
    <w:rsid w:val="00B7147D"/>
    <w:rsid w:val="00B7323E"/>
    <w:rsid w:val="00B75CFC"/>
    <w:rsid w:val="00B76AB4"/>
    <w:rsid w:val="00B813BB"/>
    <w:rsid w:val="00B853F9"/>
    <w:rsid w:val="00B87125"/>
    <w:rsid w:val="00B92231"/>
    <w:rsid w:val="00B97A47"/>
    <w:rsid w:val="00BA2CE6"/>
    <w:rsid w:val="00BA609E"/>
    <w:rsid w:val="00BB018B"/>
    <w:rsid w:val="00BB495D"/>
    <w:rsid w:val="00BD1747"/>
    <w:rsid w:val="00BD1B3B"/>
    <w:rsid w:val="00BD242D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574D4"/>
    <w:rsid w:val="00C601ED"/>
    <w:rsid w:val="00C7624A"/>
    <w:rsid w:val="00C8234D"/>
    <w:rsid w:val="00C91F17"/>
    <w:rsid w:val="00CB7153"/>
    <w:rsid w:val="00CD376C"/>
    <w:rsid w:val="00CD4CE6"/>
    <w:rsid w:val="00CE5A5C"/>
    <w:rsid w:val="00D012BE"/>
    <w:rsid w:val="00D11AEB"/>
    <w:rsid w:val="00D31AB7"/>
    <w:rsid w:val="00D50D23"/>
    <w:rsid w:val="00D512BB"/>
    <w:rsid w:val="00D53571"/>
    <w:rsid w:val="00D640D2"/>
    <w:rsid w:val="00D7068F"/>
    <w:rsid w:val="00D7555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73E73"/>
    <w:rsid w:val="00EE5886"/>
    <w:rsid w:val="00EF6435"/>
    <w:rsid w:val="00F10F6B"/>
    <w:rsid w:val="00F23697"/>
    <w:rsid w:val="00F32643"/>
    <w:rsid w:val="00F358DD"/>
    <w:rsid w:val="00F36BB7"/>
    <w:rsid w:val="00F67675"/>
    <w:rsid w:val="00F87EAA"/>
    <w:rsid w:val="00F92B25"/>
    <w:rsid w:val="00F96B12"/>
    <w:rsid w:val="00F974AB"/>
    <w:rsid w:val="00FA7DB4"/>
    <w:rsid w:val="00FB2EE9"/>
    <w:rsid w:val="00FB3809"/>
    <w:rsid w:val="00FD1A45"/>
    <w:rsid w:val="00FD6CAB"/>
    <w:rsid w:val="00FE3951"/>
    <w:rsid w:val="00FE6B6C"/>
    <w:rsid w:val="00FF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E2B8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rk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ACFDA3DA8141BDB8EA36EF8BE61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E3267-43CB-42F0-8F87-57E967E5123A}"/>
      </w:docPartPr>
      <w:docPartBody>
        <w:p w:rsidR="008236B3" w:rsidRDefault="000B3709">
          <w:pPr>
            <w:pStyle w:val="43ACFDA3DA8141BDB8EA36EF8BE611D2"/>
          </w:pPr>
          <w:r w:rsidRPr="00AF1A52">
            <w:t>Meeting Agenda</w:t>
          </w:r>
        </w:p>
      </w:docPartBody>
    </w:docPart>
    <w:docPart>
      <w:docPartPr>
        <w:name w:val="68A22C462BFB4764823C553E06AB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A0C5C-8AE1-4FAE-B6CC-92986ADA2EDD}"/>
      </w:docPartPr>
      <w:docPartBody>
        <w:p w:rsidR="008236B3" w:rsidRDefault="000B3709">
          <w:pPr>
            <w:pStyle w:val="68A22C462BFB4764823C553E06AB49CC"/>
          </w:pPr>
          <w:r w:rsidRPr="007B2549">
            <w:t>Facilitator Name</w:t>
          </w:r>
        </w:p>
      </w:docPartBody>
    </w:docPart>
    <w:docPart>
      <w:docPartPr>
        <w:name w:val="433399ABF8E0401596C5FFD7957B4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5C316-D7AA-496B-9C16-093BC3A1D24A}"/>
      </w:docPartPr>
      <w:docPartBody>
        <w:p w:rsidR="008236B3" w:rsidRDefault="000B3709">
          <w:pPr>
            <w:pStyle w:val="433399ABF8E0401596C5FFD7957B470A"/>
          </w:pPr>
          <w:r w:rsidRPr="007D4434">
            <w:t>called to order the regular meeting of the</w:t>
          </w:r>
        </w:p>
      </w:docPartBody>
    </w:docPart>
    <w:docPart>
      <w:docPartPr>
        <w:name w:val="E0CD71221BB0413A92A20C5BCA1C7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1D5C9-0188-4DCA-8822-F97A765B11F7}"/>
      </w:docPartPr>
      <w:docPartBody>
        <w:p w:rsidR="008236B3" w:rsidRDefault="000B3709">
          <w:pPr>
            <w:pStyle w:val="E0CD71221BB0413A92A20C5BCA1C7A46"/>
          </w:pPr>
          <w:r w:rsidRPr="007B2549">
            <w:t>Organization/Committee Name</w:t>
          </w:r>
        </w:p>
      </w:docPartBody>
    </w:docPart>
    <w:docPart>
      <w:docPartPr>
        <w:name w:val="23DA081D0E7C4EB4AC9BB5F22C598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1E063-BD4F-4601-B4D4-D2197D1BE556}"/>
      </w:docPartPr>
      <w:docPartBody>
        <w:p w:rsidR="008236B3" w:rsidRDefault="000B3709">
          <w:pPr>
            <w:pStyle w:val="23DA081D0E7C4EB4AC9BB5F22C598A15"/>
          </w:pPr>
          <w:r w:rsidRPr="00C15C45">
            <w:rPr>
              <w:rFonts w:eastAsiaTheme="majorEastAsia"/>
            </w:rPr>
            <w:t>Roll call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09"/>
    <w:rsid w:val="00067C3E"/>
    <w:rsid w:val="000B3709"/>
    <w:rsid w:val="001E0D39"/>
    <w:rsid w:val="005666D4"/>
    <w:rsid w:val="006A4B71"/>
    <w:rsid w:val="007F70C8"/>
    <w:rsid w:val="008236B3"/>
    <w:rsid w:val="00906F92"/>
    <w:rsid w:val="00A732E9"/>
    <w:rsid w:val="00B81C18"/>
    <w:rsid w:val="00C03ACE"/>
    <w:rsid w:val="00D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ACFDA3DA8141BDB8EA36EF8BE611D2">
    <w:name w:val="43ACFDA3DA8141BDB8EA36EF8BE611D2"/>
  </w:style>
  <w:style w:type="paragraph" w:customStyle="1" w:styleId="68A22C462BFB4764823C553E06AB49CC">
    <w:name w:val="68A22C462BFB4764823C553E06AB49CC"/>
  </w:style>
  <w:style w:type="paragraph" w:customStyle="1" w:styleId="433399ABF8E0401596C5FFD7957B470A">
    <w:name w:val="433399ABF8E0401596C5FFD7957B470A"/>
  </w:style>
  <w:style w:type="paragraph" w:customStyle="1" w:styleId="E0CD71221BB0413A92A20C5BCA1C7A46">
    <w:name w:val="E0CD71221BB0413A92A20C5BCA1C7A46"/>
  </w:style>
  <w:style w:type="paragraph" w:customStyle="1" w:styleId="23DA081D0E7C4EB4AC9BB5F22C598A15">
    <w:name w:val="23DA081D0E7C4EB4AC9BB5F22C598A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1</Pages>
  <Words>130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2022-08-04T14:59:00Z</dcterms:created>
  <dcterms:modified xsi:type="dcterms:W3CDTF">2022-08-04T20:07:00Z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