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orbel" w:hAnsi="Corbel"/>
          <w:sz w:val="40"/>
        </w:rPr>
        <w:id w:val="1269127002"/>
        <w:placeholder>
          <w:docPart w:val="C4AA636EC6474D92AB56191BC3708F11"/>
        </w:placeholder>
        <w:temporary/>
        <w:showingPlcHdr/>
        <w15:appearance w15:val="hidden"/>
      </w:sdtPr>
      <w:sdtEndPr/>
      <w:sdtContent>
        <w:p w14:paraId="7679DFCB" w14:textId="758F08E7" w:rsidR="00554276" w:rsidRPr="003B0B76" w:rsidRDefault="00015440" w:rsidP="003B0B76">
          <w:pPr>
            <w:pStyle w:val="Heading1"/>
            <w:rPr>
              <w:rFonts w:ascii="Corbel" w:hAnsi="Corbel"/>
              <w:sz w:val="40"/>
            </w:rPr>
          </w:pPr>
          <w:r w:rsidRPr="00015440">
            <w:t>Meeting Agenda</w:t>
          </w:r>
        </w:p>
      </w:sdtContent>
    </w:sdt>
    <w:p w14:paraId="491B7568" w14:textId="4119223A" w:rsidR="00D50D23" w:rsidRPr="006771EF" w:rsidRDefault="00FE47FD" w:rsidP="003B0B76">
      <w:pPr>
        <w:pStyle w:val="ListNumber"/>
      </w:pP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EA5FBCD5A5FB4F51BBF39E3A40031D3C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D2343F">
            <w:rPr>
              <w:rFonts w:eastAsiaTheme="majorEastAsia"/>
            </w:rPr>
            <w:t>Call to order</w:t>
          </w:r>
        </w:sdtContent>
      </w:sdt>
    </w:p>
    <w:p w14:paraId="22088AC6" w14:textId="6CC13225" w:rsidR="0015180F" w:rsidRPr="006771EF" w:rsidRDefault="00FE47FD" w:rsidP="003B0B76">
      <w:pPr>
        <w:pStyle w:val="ListNumber"/>
      </w:pPr>
      <w:sdt>
        <w:sdtPr>
          <w:rPr>
            <w:rFonts w:eastAsiaTheme="majorEastAsia"/>
          </w:rPr>
          <w:alias w:val="Roll call:"/>
          <w:tag w:val="Roll call:"/>
          <w:id w:val="568842732"/>
          <w:placeholder>
            <w:docPart w:val="804A9D564C9942B4AB2C85DA3CA793EC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D2343F">
            <w:rPr>
              <w:rFonts w:eastAsiaTheme="majorEastAsia"/>
            </w:rPr>
            <w:t>Roll call</w:t>
          </w:r>
        </w:sdtContent>
      </w:sdt>
    </w:p>
    <w:p w14:paraId="22527CB0" w14:textId="77777777" w:rsidR="00487439" w:rsidRPr="00487439" w:rsidRDefault="005C37B1" w:rsidP="00487439">
      <w:pPr>
        <w:pStyle w:val="ListNumber"/>
      </w:pPr>
      <w:r>
        <w:rPr>
          <w:rFonts w:eastAsiaTheme="majorEastAsia"/>
        </w:rPr>
        <w:t>Approving/Correcting the Minutes of the Last Preceding Meeting(s)</w:t>
      </w:r>
    </w:p>
    <w:p w14:paraId="444A7540" w14:textId="1A0A98CE" w:rsidR="009F4E19" w:rsidRDefault="00487439" w:rsidP="00487439">
      <w:pPr>
        <w:pStyle w:val="ListNumber"/>
      </w:pPr>
      <w:r w:rsidRPr="00487439">
        <w:t xml:space="preserve"> </w:t>
      </w:r>
      <w:r>
        <w:t>Monthly Progress Report</w:t>
      </w:r>
    </w:p>
    <w:p w14:paraId="2394C764" w14:textId="3C5FC587" w:rsidR="00F82C29" w:rsidRDefault="00F82C29" w:rsidP="00487439">
      <w:pPr>
        <w:pStyle w:val="ListNumber"/>
      </w:pPr>
      <w:r>
        <w:t>Review of Correspondence</w:t>
      </w:r>
      <w:r w:rsidR="001D49DE">
        <w:t xml:space="preserve"> </w:t>
      </w:r>
    </w:p>
    <w:p w14:paraId="09452D0F" w14:textId="2D928AC9" w:rsidR="00F82C29" w:rsidRPr="006771EF" w:rsidRDefault="00F82C29" w:rsidP="008B2A81">
      <w:pPr>
        <w:pStyle w:val="ListNumber"/>
      </w:pPr>
      <w:r>
        <w:t>Citizen Comments/Concerns</w:t>
      </w:r>
    </w:p>
    <w:p w14:paraId="4149909E" w14:textId="6FAD53B5" w:rsidR="00BF549B" w:rsidRPr="00D2343F" w:rsidRDefault="005C37B1" w:rsidP="00BF549B">
      <w:pPr>
        <w:pStyle w:val="ListNumber"/>
      </w:pPr>
      <w:r>
        <w:t>New Business</w:t>
      </w:r>
    </w:p>
    <w:p w14:paraId="1FB659C6" w14:textId="496200FF" w:rsidR="008A233C" w:rsidRDefault="006011A1" w:rsidP="00800C89">
      <w:pPr>
        <w:pStyle w:val="ListNumber2"/>
      </w:pPr>
      <w:r>
        <w:t>Notice of Violation Decision</w:t>
      </w:r>
    </w:p>
    <w:p w14:paraId="4FCD1F63" w14:textId="4A73609C" w:rsidR="00F916FD" w:rsidRDefault="00F916FD" w:rsidP="00800C89">
      <w:pPr>
        <w:pStyle w:val="ListNumber2"/>
      </w:pPr>
      <w:r>
        <w:t>PFA Recovery Program</w:t>
      </w:r>
    </w:p>
    <w:p w14:paraId="474E2719" w14:textId="11EFCFC3" w:rsidR="00FE47FD" w:rsidRDefault="00FE47FD" w:rsidP="00800C89">
      <w:pPr>
        <w:pStyle w:val="ListNumber2"/>
      </w:pPr>
      <w:r>
        <w:t>Hydro-Corp Contract/Shut-Off Policy</w:t>
      </w:r>
    </w:p>
    <w:p w14:paraId="0C7BE9F1" w14:textId="1DFB55B1" w:rsidR="00C2318C" w:rsidRDefault="006011A1" w:rsidP="00800C89">
      <w:pPr>
        <w:pStyle w:val="ListNumber2"/>
      </w:pPr>
      <w:r>
        <w:t>A</w:t>
      </w:r>
      <w:r w:rsidR="00D42083">
        <w:t>cceptance</w:t>
      </w:r>
      <w:r>
        <w:t xml:space="preserve"> of Retirement letter</w:t>
      </w:r>
    </w:p>
    <w:p w14:paraId="0F78BDE4" w14:textId="3AA7BDDB" w:rsidR="0015180F" w:rsidRDefault="005C37B1" w:rsidP="00D2343F">
      <w:pPr>
        <w:pStyle w:val="ListNumber"/>
      </w:pPr>
      <w:r>
        <w:t>Treasurer’s Report/Approval of Vouchers</w:t>
      </w:r>
    </w:p>
    <w:p w14:paraId="502B42CA" w14:textId="1DAF5FE9" w:rsidR="005C37B1" w:rsidRDefault="005C37B1" w:rsidP="00D2343F">
      <w:pPr>
        <w:pStyle w:val="ListNumber"/>
      </w:pPr>
      <w:r>
        <w:t>Review Delinquent Utility Accounts</w:t>
      </w:r>
    </w:p>
    <w:p w14:paraId="6BFF3C18" w14:textId="6D4CFDE6" w:rsidR="005C37B1" w:rsidRPr="00D2343F" w:rsidRDefault="005C37B1" w:rsidP="00D2343F">
      <w:pPr>
        <w:pStyle w:val="ListNumber"/>
      </w:pPr>
      <w:r>
        <w:t xml:space="preserve">Adjournment </w:t>
      </w:r>
      <w:r w:rsidRPr="005C37B1">
        <w:rPr>
          <w:b w:val="0"/>
          <w:bCs/>
        </w:rPr>
        <w:t xml:space="preserve">(Next </w:t>
      </w:r>
      <w:r w:rsidR="007551BC">
        <w:rPr>
          <w:b w:val="0"/>
          <w:bCs/>
        </w:rPr>
        <w:t xml:space="preserve">Meeting </w:t>
      </w:r>
      <w:r w:rsidR="006011A1">
        <w:rPr>
          <w:b w:val="0"/>
          <w:bCs/>
        </w:rPr>
        <w:t>October 10</w:t>
      </w:r>
      <w:r w:rsidR="008B2A81">
        <w:rPr>
          <w:b w:val="0"/>
          <w:bCs/>
        </w:rPr>
        <w:t>,</w:t>
      </w:r>
      <w:r w:rsidRPr="005C37B1">
        <w:rPr>
          <w:b w:val="0"/>
          <w:bCs/>
        </w:rPr>
        <w:t xml:space="preserve"> 2022)</w:t>
      </w:r>
    </w:p>
    <w:p w14:paraId="6C00BD4C" w14:textId="6F394808" w:rsidR="00015440" w:rsidRDefault="00015440" w:rsidP="005C37B1">
      <w:pPr>
        <w:ind w:left="0"/>
      </w:pPr>
    </w:p>
    <w:p w14:paraId="038D5365" w14:textId="5D47D23A" w:rsidR="005C37B1" w:rsidRPr="005C37B1" w:rsidRDefault="005C37B1" w:rsidP="005C37B1">
      <w:pPr>
        <w:ind w:left="0"/>
        <w:rPr>
          <w:sz w:val="20"/>
          <w:szCs w:val="20"/>
        </w:rPr>
      </w:pPr>
      <w:r w:rsidRPr="005C37B1">
        <w:rPr>
          <w:sz w:val="20"/>
          <w:szCs w:val="20"/>
        </w:rPr>
        <w:t>This building is accessible to people in wheelchairs.  Parking for people with disabilities is available at the north entrance.</w:t>
      </w:r>
    </w:p>
    <w:sectPr w:rsidR="005C37B1" w:rsidRPr="005C37B1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A9F75" w14:textId="77777777" w:rsidR="00C54363" w:rsidRDefault="00C54363" w:rsidP="001E7D29">
      <w:pPr>
        <w:spacing w:after="0" w:line="240" w:lineRule="auto"/>
      </w:pPr>
      <w:r>
        <w:separator/>
      </w:r>
    </w:p>
  </w:endnote>
  <w:endnote w:type="continuationSeparator" w:id="0">
    <w:p w14:paraId="75AF4E6F" w14:textId="77777777" w:rsidR="00C54363" w:rsidRDefault="00C54363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41433" w14:textId="77777777" w:rsidR="00C54363" w:rsidRDefault="00C54363" w:rsidP="001E7D29">
      <w:pPr>
        <w:spacing w:after="0" w:line="240" w:lineRule="auto"/>
      </w:pPr>
      <w:r>
        <w:separator/>
      </w:r>
    </w:p>
  </w:footnote>
  <w:footnote w:type="continuationSeparator" w:id="0">
    <w:p w14:paraId="35C92AD2" w14:textId="77777777" w:rsidR="00C54363" w:rsidRDefault="00C54363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885F1" w14:textId="6C3375EE" w:rsidR="00066754" w:rsidRDefault="003B0B76" w:rsidP="00015440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B5F58C" wp14:editId="0A6B7C33">
              <wp:simplePos x="0" y="0"/>
              <wp:positionH relativeFrom="margin">
                <wp:align>left</wp:align>
              </wp:positionH>
              <wp:positionV relativeFrom="paragraph">
                <wp:posOffset>-361950</wp:posOffset>
              </wp:positionV>
              <wp:extent cx="1828800" cy="1819275"/>
              <wp:effectExtent l="0" t="0" r="0" b="952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1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3CD03D" w14:textId="7AF49F43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158ECE5F" w14:textId="23F43C39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WATER</w:t>
                          </w:r>
                        </w:p>
                        <w:p w14:paraId="6BB72D79" w14:textId="1B7210B4" w:rsid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AND</w:t>
                          </w:r>
                        </w:p>
                        <w:p w14:paraId="01F7996B" w14:textId="2AB42664" w:rsidR="003B0B76" w:rsidRPr="003B0B76" w:rsidRDefault="003B0B76" w:rsidP="003B0B76">
                          <w:pPr>
                            <w:pStyle w:val="Header"/>
                            <w:jc w:val="center"/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oper Black" w:hAnsi="Cooper Black"/>
                              <w:outline/>
                              <w:noProof/>
                              <w:color w:val="731F1C" w:themeColor="accent5"/>
                              <w:sz w:val="48"/>
                              <w:szCs w:val="48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SEWER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B5F58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-28.5pt;width:2in;height:143.25pt;z-index:25166233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" filled="f" stroked="f">
              <v:textbox>
                <w:txbxContent>
                  <w:p w14:paraId="4F3CD03D" w14:textId="7AF49F43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158ECE5F" w14:textId="23F43C39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WATER</w:t>
                    </w:r>
                  </w:p>
                  <w:p w14:paraId="6BB72D79" w14:textId="1B7210B4" w:rsid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AND</w:t>
                    </w:r>
                  </w:p>
                  <w:p w14:paraId="01F7996B" w14:textId="2AB42664" w:rsidR="003B0B76" w:rsidRPr="003B0B76" w:rsidRDefault="003B0B76" w:rsidP="003B0B76">
                    <w:pPr>
                      <w:pStyle w:val="Header"/>
                      <w:jc w:val="center"/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Cooper Black" w:hAnsi="Cooper Black"/>
                        <w:outline/>
                        <w:noProof/>
                        <w:color w:val="731F1C" w:themeColor="accent5"/>
                        <w:sz w:val="48"/>
                        <w:szCs w:val="48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SEWER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C7664"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C17B215" wp14:editId="3028E091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030CC72F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JhFaQHAC65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H5H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978"/>
    </w:tblGrid>
    <w:tr w:rsidR="00066754" w:rsidRPr="005C37B1" w14:paraId="6B4B6CA4" w14:textId="77777777" w:rsidTr="005C37B1">
      <w:trPr>
        <w:jc w:val="right"/>
      </w:trPr>
      <w:tc>
        <w:tcPr>
          <w:tcW w:w="432" w:type="dxa"/>
          <w:vAlign w:val="bottom"/>
        </w:tcPr>
        <w:p w14:paraId="73A7642F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45593FA0" wp14:editId="0BEAC175">
                <wp:extent cx="137160" cy="137160"/>
                <wp:effectExtent l="0" t="0" r="0" b="0"/>
                <wp:docPr id="25" name="Graphic 25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4E89D5B8" w14:textId="77777777" w:rsidR="00066754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 xml:space="preserve">Location: </w:t>
          </w:r>
          <w:r w:rsidR="003B0B76" w:rsidRPr="005C37B1">
            <w:rPr>
              <w:sz w:val="28"/>
              <w:szCs w:val="28"/>
            </w:rPr>
            <w:t>MUNICIPAL BUILDING</w:t>
          </w:r>
        </w:p>
        <w:p w14:paraId="77BB662B" w14:textId="33A09DAE" w:rsidR="00487439" w:rsidRPr="005C37B1" w:rsidRDefault="00487439" w:rsidP="00015440">
          <w:pPr>
            <w:pStyle w:val="Header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                 202 E. MAIN ST.</w:t>
          </w:r>
        </w:p>
      </w:tc>
    </w:tr>
    <w:tr w:rsidR="00066754" w:rsidRPr="005C37B1" w14:paraId="4B65A893" w14:textId="77777777" w:rsidTr="005C37B1">
      <w:trPr>
        <w:jc w:val="right"/>
      </w:trPr>
      <w:tc>
        <w:tcPr>
          <w:tcW w:w="432" w:type="dxa"/>
          <w:vAlign w:val="bottom"/>
        </w:tcPr>
        <w:p w14:paraId="4793B482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480C614C" wp14:editId="1DFD7881">
                <wp:extent cx="137160" cy="137160"/>
                <wp:effectExtent l="0" t="0" r="0" b="0"/>
                <wp:docPr id="26" name="Graphic 26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0880AC7B" w14:textId="222C746E" w:rsidR="00066754" w:rsidRPr="005C37B1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 xml:space="preserve">Date: </w:t>
          </w:r>
          <w:r w:rsidR="003B0B76" w:rsidRPr="005C37B1">
            <w:rPr>
              <w:sz w:val="28"/>
              <w:szCs w:val="28"/>
            </w:rPr>
            <w:t xml:space="preserve">          </w:t>
          </w:r>
          <w:r w:rsidR="00B663CB">
            <w:rPr>
              <w:sz w:val="28"/>
              <w:szCs w:val="28"/>
            </w:rPr>
            <w:t>September 12</w:t>
          </w:r>
          <w:r w:rsidR="003B0B76" w:rsidRPr="005C37B1">
            <w:rPr>
              <w:sz w:val="28"/>
              <w:szCs w:val="28"/>
            </w:rPr>
            <w:t>, 2022</w:t>
          </w:r>
        </w:p>
      </w:tc>
    </w:tr>
    <w:tr w:rsidR="00066754" w:rsidRPr="005C37B1" w14:paraId="44F3E696" w14:textId="77777777" w:rsidTr="005C37B1">
      <w:trPr>
        <w:trHeight w:val="288"/>
        <w:jc w:val="right"/>
      </w:trPr>
      <w:tc>
        <w:tcPr>
          <w:tcW w:w="432" w:type="dxa"/>
          <w:vAlign w:val="bottom"/>
        </w:tcPr>
        <w:p w14:paraId="1600EA98" w14:textId="77777777" w:rsidR="00066754" w:rsidRPr="005C37B1" w:rsidRDefault="00066754" w:rsidP="00015440">
          <w:pPr>
            <w:pStyle w:val="Header"/>
            <w:jc w:val="center"/>
            <w:rPr>
              <w:sz w:val="28"/>
              <w:szCs w:val="28"/>
            </w:rPr>
          </w:pPr>
          <w:r w:rsidRPr="005C37B1">
            <w:rPr>
              <w:noProof/>
              <w:sz w:val="28"/>
              <w:szCs w:val="28"/>
            </w:rPr>
            <w:drawing>
              <wp:inline distT="0" distB="0" distL="0" distR="0" wp14:anchorId="2004A2D0" wp14:editId="6CE6D702">
                <wp:extent cx="137160" cy="137160"/>
                <wp:effectExtent l="0" t="0" r="0" b="0"/>
                <wp:docPr id="27" name="Graphic 27" descr="Stopw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78" w:type="dxa"/>
          <w:vAlign w:val="bottom"/>
        </w:tcPr>
        <w:p w14:paraId="3C347EDE" w14:textId="2A417536" w:rsidR="00066754" w:rsidRPr="005C37B1" w:rsidRDefault="00066754" w:rsidP="00015440">
          <w:pPr>
            <w:pStyle w:val="Header"/>
            <w:rPr>
              <w:sz w:val="28"/>
              <w:szCs w:val="28"/>
            </w:rPr>
          </w:pPr>
          <w:r w:rsidRPr="005C37B1">
            <w:rPr>
              <w:sz w:val="28"/>
              <w:szCs w:val="28"/>
            </w:rPr>
            <w:t>Time:</w:t>
          </w:r>
          <w:r w:rsidR="007B2549" w:rsidRPr="005C37B1">
            <w:rPr>
              <w:sz w:val="28"/>
              <w:szCs w:val="28"/>
            </w:rPr>
            <w:t xml:space="preserve"> </w:t>
          </w:r>
          <w:r w:rsidR="003B0B76" w:rsidRPr="005C37B1">
            <w:rPr>
              <w:sz w:val="28"/>
              <w:szCs w:val="28"/>
            </w:rPr>
            <w:t xml:space="preserve">           </w:t>
          </w:r>
          <w:r w:rsidR="00F82C29">
            <w:rPr>
              <w:sz w:val="28"/>
              <w:szCs w:val="28"/>
            </w:rPr>
            <w:t>11:00</w:t>
          </w:r>
          <w:r w:rsidR="00487439">
            <w:rPr>
              <w:sz w:val="28"/>
              <w:szCs w:val="28"/>
            </w:rPr>
            <w:t xml:space="preserve"> A.M.</w:t>
          </w:r>
        </w:p>
      </w:tc>
    </w:tr>
  </w:tbl>
  <w:p w14:paraId="5BE1DD76" w14:textId="77777777" w:rsidR="002E4F42" w:rsidRPr="005C37B1" w:rsidRDefault="002E4F42" w:rsidP="00015440">
    <w:pPr>
      <w:pStyle w:val="Head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8A7E73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835486575">
    <w:abstractNumId w:val="35"/>
  </w:num>
  <w:num w:numId="2" w16cid:durableId="998383468">
    <w:abstractNumId w:val="19"/>
  </w:num>
  <w:num w:numId="3" w16cid:durableId="891386543">
    <w:abstractNumId w:val="20"/>
  </w:num>
  <w:num w:numId="4" w16cid:durableId="2130119681">
    <w:abstractNumId w:val="12"/>
  </w:num>
  <w:num w:numId="5" w16cid:durableId="1787115327">
    <w:abstractNumId w:val="36"/>
  </w:num>
  <w:num w:numId="6" w16cid:durableId="2087604323">
    <w:abstractNumId w:val="9"/>
  </w:num>
  <w:num w:numId="7" w16cid:durableId="600381113">
    <w:abstractNumId w:val="7"/>
  </w:num>
  <w:num w:numId="8" w16cid:durableId="147946435">
    <w:abstractNumId w:val="6"/>
  </w:num>
  <w:num w:numId="9" w16cid:durableId="1441341935">
    <w:abstractNumId w:val="5"/>
  </w:num>
  <w:num w:numId="10" w16cid:durableId="1408721141">
    <w:abstractNumId w:val="4"/>
  </w:num>
  <w:num w:numId="11" w16cid:durableId="570115683">
    <w:abstractNumId w:val="8"/>
  </w:num>
  <w:num w:numId="12" w16cid:durableId="1146970626">
    <w:abstractNumId w:val="3"/>
  </w:num>
  <w:num w:numId="13" w16cid:durableId="1931499429">
    <w:abstractNumId w:val="2"/>
  </w:num>
  <w:num w:numId="14" w16cid:durableId="1559586459">
    <w:abstractNumId w:val="1"/>
  </w:num>
  <w:num w:numId="15" w16cid:durableId="694304491">
    <w:abstractNumId w:val="0"/>
  </w:num>
  <w:num w:numId="16" w16cid:durableId="702940869">
    <w:abstractNumId w:val="13"/>
  </w:num>
  <w:num w:numId="17" w16cid:durableId="448360042">
    <w:abstractNumId w:val="18"/>
  </w:num>
  <w:num w:numId="18" w16cid:durableId="20447873">
    <w:abstractNumId w:val="16"/>
  </w:num>
  <w:num w:numId="19" w16cid:durableId="1907840369">
    <w:abstractNumId w:val="15"/>
  </w:num>
  <w:num w:numId="20" w16cid:durableId="464590815">
    <w:abstractNumId w:val="14"/>
  </w:num>
  <w:num w:numId="21" w16cid:durableId="899285246">
    <w:abstractNumId w:val="22"/>
  </w:num>
  <w:num w:numId="22" w16cid:durableId="1727485329">
    <w:abstractNumId w:val="3"/>
    <w:lvlOverride w:ilvl="0">
      <w:startOverride w:val="1"/>
    </w:lvlOverride>
  </w:num>
  <w:num w:numId="23" w16cid:durableId="774906595">
    <w:abstractNumId w:val="3"/>
    <w:lvlOverride w:ilvl="0">
      <w:startOverride w:val="1"/>
    </w:lvlOverride>
  </w:num>
  <w:num w:numId="24" w16cid:durableId="569463278">
    <w:abstractNumId w:val="2"/>
    <w:lvlOverride w:ilvl="0">
      <w:startOverride w:val="1"/>
    </w:lvlOverride>
  </w:num>
  <w:num w:numId="25" w16cid:durableId="1521161768">
    <w:abstractNumId w:val="32"/>
  </w:num>
  <w:num w:numId="26" w16cid:durableId="1484154376">
    <w:abstractNumId w:val="11"/>
  </w:num>
  <w:num w:numId="27" w16cid:durableId="1366911128">
    <w:abstractNumId w:val="23"/>
  </w:num>
  <w:num w:numId="28" w16cid:durableId="738789073">
    <w:abstractNumId w:val="11"/>
  </w:num>
  <w:num w:numId="29" w16cid:durableId="2094542398">
    <w:abstractNumId w:val="31"/>
  </w:num>
  <w:num w:numId="30" w16cid:durableId="179397036">
    <w:abstractNumId w:val="24"/>
  </w:num>
  <w:num w:numId="31" w16cid:durableId="510798744">
    <w:abstractNumId w:val="38"/>
  </w:num>
  <w:num w:numId="32" w16cid:durableId="644549987">
    <w:abstractNumId w:val="33"/>
  </w:num>
  <w:num w:numId="33" w16cid:durableId="1264414660">
    <w:abstractNumId w:val="17"/>
  </w:num>
  <w:num w:numId="34" w16cid:durableId="724183536">
    <w:abstractNumId w:val="26"/>
  </w:num>
  <w:num w:numId="35" w16cid:durableId="1153911307">
    <w:abstractNumId w:val="10"/>
  </w:num>
  <w:num w:numId="36" w16cid:durableId="432172412">
    <w:abstractNumId w:val="27"/>
  </w:num>
  <w:num w:numId="37" w16cid:durableId="1250115821">
    <w:abstractNumId w:val="30"/>
  </w:num>
  <w:num w:numId="38" w16cid:durableId="1994218580">
    <w:abstractNumId w:val="25"/>
  </w:num>
  <w:num w:numId="39" w16cid:durableId="93328701">
    <w:abstractNumId w:val="37"/>
  </w:num>
  <w:num w:numId="40" w16cid:durableId="748966332">
    <w:abstractNumId w:val="28"/>
  </w:num>
  <w:num w:numId="41" w16cid:durableId="342361261">
    <w:abstractNumId w:val="21"/>
  </w:num>
  <w:num w:numId="42" w16cid:durableId="1894123584">
    <w:abstractNumId w:val="29"/>
  </w:num>
  <w:num w:numId="43" w16cid:durableId="55878729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B76"/>
    <w:rsid w:val="0000030B"/>
    <w:rsid w:val="0000418E"/>
    <w:rsid w:val="00015440"/>
    <w:rsid w:val="00016839"/>
    <w:rsid w:val="00031B74"/>
    <w:rsid w:val="00042FB3"/>
    <w:rsid w:val="00055973"/>
    <w:rsid w:val="00057671"/>
    <w:rsid w:val="00057F98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172AE"/>
    <w:rsid w:val="0012634B"/>
    <w:rsid w:val="001269DE"/>
    <w:rsid w:val="00140DAE"/>
    <w:rsid w:val="0015180F"/>
    <w:rsid w:val="001746FC"/>
    <w:rsid w:val="00193653"/>
    <w:rsid w:val="001A2116"/>
    <w:rsid w:val="001B1EA4"/>
    <w:rsid w:val="001C329C"/>
    <w:rsid w:val="001D49DE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B0B76"/>
    <w:rsid w:val="003E5EB5"/>
    <w:rsid w:val="00410612"/>
    <w:rsid w:val="00411F8B"/>
    <w:rsid w:val="00412EC5"/>
    <w:rsid w:val="004203B0"/>
    <w:rsid w:val="004230D9"/>
    <w:rsid w:val="00450670"/>
    <w:rsid w:val="004724BD"/>
    <w:rsid w:val="00477352"/>
    <w:rsid w:val="0048124E"/>
    <w:rsid w:val="00487439"/>
    <w:rsid w:val="00491C23"/>
    <w:rsid w:val="00496D0E"/>
    <w:rsid w:val="004B5C09"/>
    <w:rsid w:val="004E227E"/>
    <w:rsid w:val="004F6E40"/>
    <w:rsid w:val="00500DD1"/>
    <w:rsid w:val="00521AE3"/>
    <w:rsid w:val="00531819"/>
    <w:rsid w:val="00535B54"/>
    <w:rsid w:val="00554276"/>
    <w:rsid w:val="00564D17"/>
    <w:rsid w:val="00570173"/>
    <w:rsid w:val="005A2591"/>
    <w:rsid w:val="005C37B1"/>
    <w:rsid w:val="005D3902"/>
    <w:rsid w:val="005E0ED9"/>
    <w:rsid w:val="006011A1"/>
    <w:rsid w:val="0061343F"/>
    <w:rsid w:val="00616B41"/>
    <w:rsid w:val="00620AE8"/>
    <w:rsid w:val="00637375"/>
    <w:rsid w:val="00644984"/>
    <w:rsid w:val="0064628C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02D61"/>
    <w:rsid w:val="007257E9"/>
    <w:rsid w:val="00740105"/>
    <w:rsid w:val="00744B1E"/>
    <w:rsid w:val="007551BC"/>
    <w:rsid w:val="00756D9C"/>
    <w:rsid w:val="007619BD"/>
    <w:rsid w:val="00771C24"/>
    <w:rsid w:val="0077654C"/>
    <w:rsid w:val="00781863"/>
    <w:rsid w:val="00792701"/>
    <w:rsid w:val="007B2549"/>
    <w:rsid w:val="007D5836"/>
    <w:rsid w:val="007E6867"/>
    <w:rsid w:val="007F34A4"/>
    <w:rsid w:val="00800C89"/>
    <w:rsid w:val="00815563"/>
    <w:rsid w:val="008240DA"/>
    <w:rsid w:val="008429E5"/>
    <w:rsid w:val="00863E6E"/>
    <w:rsid w:val="00867EA4"/>
    <w:rsid w:val="00880C14"/>
    <w:rsid w:val="00897D88"/>
    <w:rsid w:val="008A0319"/>
    <w:rsid w:val="008A233C"/>
    <w:rsid w:val="008B2A81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86878"/>
    <w:rsid w:val="009921B8"/>
    <w:rsid w:val="009A1A8E"/>
    <w:rsid w:val="009A6621"/>
    <w:rsid w:val="009D4984"/>
    <w:rsid w:val="009D6901"/>
    <w:rsid w:val="009F4E19"/>
    <w:rsid w:val="00A07662"/>
    <w:rsid w:val="00A11836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663CB"/>
    <w:rsid w:val="00B7147D"/>
    <w:rsid w:val="00B7217F"/>
    <w:rsid w:val="00B75CFC"/>
    <w:rsid w:val="00B76AB4"/>
    <w:rsid w:val="00B853F9"/>
    <w:rsid w:val="00B92231"/>
    <w:rsid w:val="00BA2CE6"/>
    <w:rsid w:val="00BB018B"/>
    <w:rsid w:val="00BD1747"/>
    <w:rsid w:val="00BD2B06"/>
    <w:rsid w:val="00BF549B"/>
    <w:rsid w:val="00C00194"/>
    <w:rsid w:val="00C14973"/>
    <w:rsid w:val="00C1643D"/>
    <w:rsid w:val="00C2318C"/>
    <w:rsid w:val="00C261A9"/>
    <w:rsid w:val="00C42793"/>
    <w:rsid w:val="00C47362"/>
    <w:rsid w:val="00C54363"/>
    <w:rsid w:val="00C601ED"/>
    <w:rsid w:val="00C7624A"/>
    <w:rsid w:val="00C8234D"/>
    <w:rsid w:val="00CD4CE6"/>
    <w:rsid w:val="00CE5A5C"/>
    <w:rsid w:val="00D2343F"/>
    <w:rsid w:val="00D264B7"/>
    <w:rsid w:val="00D31AB7"/>
    <w:rsid w:val="00D42083"/>
    <w:rsid w:val="00D50D23"/>
    <w:rsid w:val="00D512BB"/>
    <w:rsid w:val="00D53571"/>
    <w:rsid w:val="00D81BEA"/>
    <w:rsid w:val="00DA2EF0"/>
    <w:rsid w:val="00DA3B1A"/>
    <w:rsid w:val="00DC6078"/>
    <w:rsid w:val="00DC79AD"/>
    <w:rsid w:val="00DD2075"/>
    <w:rsid w:val="00DE01D4"/>
    <w:rsid w:val="00DF2868"/>
    <w:rsid w:val="00DF7B22"/>
    <w:rsid w:val="00E42C34"/>
    <w:rsid w:val="00E557A0"/>
    <w:rsid w:val="00E70676"/>
    <w:rsid w:val="00E97E49"/>
    <w:rsid w:val="00EA3FAF"/>
    <w:rsid w:val="00EE7579"/>
    <w:rsid w:val="00EF6435"/>
    <w:rsid w:val="00F10F6B"/>
    <w:rsid w:val="00F23697"/>
    <w:rsid w:val="00F33F94"/>
    <w:rsid w:val="00F36BB7"/>
    <w:rsid w:val="00F81AD0"/>
    <w:rsid w:val="00F82C29"/>
    <w:rsid w:val="00F87EAA"/>
    <w:rsid w:val="00F916FD"/>
    <w:rsid w:val="00F92B25"/>
    <w:rsid w:val="00FA6C07"/>
    <w:rsid w:val="00FA7DB4"/>
    <w:rsid w:val="00FB3809"/>
    <w:rsid w:val="00FD6CAB"/>
    <w:rsid w:val="00FE47FD"/>
    <w:rsid w:val="00FE60C0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13AC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rk\AppData\Roaming\Microsoft\Templates\Rose%20suite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4AA636EC6474D92AB56191BC3708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B0463-D577-4F4E-AFA6-8DFBE9DA5880}"/>
      </w:docPartPr>
      <w:docPartBody>
        <w:p w:rsidR="00C9415E" w:rsidRDefault="00892E93">
          <w:pPr>
            <w:pStyle w:val="C4AA636EC6474D92AB56191BC3708F11"/>
          </w:pPr>
          <w:r w:rsidRPr="00015440">
            <w:t>Meeting Agenda</w:t>
          </w:r>
        </w:p>
      </w:docPartBody>
    </w:docPart>
    <w:docPart>
      <w:docPartPr>
        <w:name w:val="EA5FBCD5A5FB4F51BBF39E3A40031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94FD9-63A1-4B43-96E9-E9688D53AE92}"/>
      </w:docPartPr>
      <w:docPartBody>
        <w:p w:rsidR="00C9415E" w:rsidRDefault="00892E93">
          <w:pPr>
            <w:pStyle w:val="EA5FBCD5A5FB4F51BBF39E3A40031D3C"/>
          </w:pPr>
          <w:r w:rsidRPr="00D2343F">
            <w:rPr>
              <w:rFonts w:eastAsiaTheme="majorEastAsia"/>
            </w:rPr>
            <w:t>Call to order</w:t>
          </w:r>
        </w:p>
      </w:docPartBody>
    </w:docPart>
    <w:docPart>
      <w:docPartPr>
        <w:name w:val="804A9D564C9942B4AB2C85DA3CA79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2F549-130D-4241-A546-D8673D9474EC}"/>
      </w:docPartPr>
      <w:docPartBody>
        <w:p w:rsidR="00C9415E" w:rsidRDefault="00892E93">
          <w:pPr>
            <w:pStyle w:val="804A9D564C9942B4AB2C85DA3CA793EC"/>
          </w:pPr>
          <w:r w:rsidRPr="00D2343F">
            <w:rPr>
              <w:rFonts w:eastAsiaTheme="majorEastAsia"/>
            </w:rPr>
            <w:t>Roll call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E93"/>
    <w:rsid w:val="00077325"/>
    <w:rsid w:val="00117FA5"/>
    <w:rsid w:val="00587A4B"/>
    <w:rsid w:val="007E0DFF"/>
    <w:rsid w:val="00860335"/>
    <w:rsid w:val="00892E93"/>
    <w:rsid w:val="008E47AF"/>
    <w:rsid w:val="009D56B7"/>
    <w:rsid w:val="00C4782C"/>
    <w:rsid w:val="00C9415E"/>
    <w:rsid w:val="00EB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4AA636EC6474D92AB56191BC3708F11">
    <w:name w:val="C4AA636EC6474D92AB56191BC3708F11"/>
  </w:style>
  <w:style w:type="paragraph" w:customStyle="1" w:styleId="EA5FBCD5A5FB4F51BBF39E3A40031D3C">
    <w:name w:val="EA5FBCD5A5FB4F51BBF39E3A40031D3C"/>
  </w:style>
  <w:style w:type="paragraph" w:customStyle="1" w:styleId="804A9D564C9942B4AB2C85DA3CA793EC">
    <w:name w:val="804A9D564C9942B4AB2C85DA3CA793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316181-E4B2-447D-98EF-A3BFD3091B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1</Pages>
  <Words>86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2022-09-06T19:49:00Z</dcterms:created>
  <dcterms:modified xsi:type="dcterms:W3CDTF">2022-09-08T21:07:00Z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