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269127002"/>
        <w:placeholder>
          <w:docPart w:val="43ACFDA3DA8141BDB8EA36EF8BE611D2"/>
        </w:placeholder>
        <w:temporary/>
        <w:showingPlcHdr/>
        <w15:appearance w15:val="hidden"/>
      </w:sdtPr>
      <w:sdtEndPr/>
      <w:sdtContent>
        <w:p w14:paraId="55577FC1" w14:textId="65BCE609" w:rsidR="005D797B" w:rsidRPr="00C15C45" w:rsidRDefault="00015440" w:rsidP="00454E14">
          <w:pPr>
            <w:pStyle w:val="Heading1"/>
          </w:pPr>
          <w:r w:rsidRPr="00AF1A52">
            <w:t xml:space="preserve">Meeting </w:t>
          </w:r>
          <w:r w:rsidR="00FE3951" w:rsidRPr="00AF1A52">
            <w:t>Agenda</w:t>
          </w:r>
        </w:p>
      </w:sdtContent>
    </w:sdt>
    <w:p w14:paraId="63F92E31" w14:textId="5638D251" w:rsidR="006D2344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Call to Order</w:t>
      </w:r>
    </w:p>
    <w:p w14:paraId="3A984BAB" w14:textId="776A7593" w:rsidR="005D797B" w:rsidRPr="00BB24F2" w:rsidRDefault="006D2344" w:rsidP="00D25FCF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Pledge of Allegiance</w:t>
      </w:r>
      <w:r w:rsidR="00D25FCF" w:rsidRPr="00BB24F2">
        <w:rPr>
          <w:rFonts w:eastAsiaTheme="majorEastAsia"/>
          <w:sz w:val="22"/>
          <w:szCs w:val="22"/>
        </w:rPr>
        <w:t>/Roll Call</w:t>
      </w:r>
    </w:p>
    <w:p w14:paraId="1461238D" w14:textId="5280D8E8" w:rsidR="005D797B" w:rsidRPr="00BB24F2" w:rsidRDefault="006D2344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Approving/Correcting the Minutes of the Last Preceding Meeting(s)</w:t>
      </w:r>
    </w:p>
    <w:p w14:paraId="340E2615" w14:textId="200D820F" w:rsidR="009858F1" w:rsidRPr="00BB24F2" w:rsidRDefault="009858F1" w:rsidP="005D797B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President Comments</w:t>
      </w:r>
    </w:p>
    <w:p w14:paraId="547CB366" w14:textId="29943CE8" w:rsidR="004B3451" w:rsidRPr="00BB24F2" w:rsidRDefault="00174A9B" w:rsidP="004B3451">
      <w:pPr>
        <w:pStyle w:val="ListNumber"/>
        <w:rPr>
          <w:b w:val="0"/>
          <w:bCs/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>Receipt &amp; Review of Correspondence</w:t>
      </w:r>
      <w:r w:rsidR="00D11AEB" w:rsidRPr="00BB24F2">
        <w:rPr>
          <w:rFonts w:eastAsiaTheme="majorEastAsia"/>
          <w:sz w:val="22"/>
          <w:szCs w:val="22"/>
        </w:rPr>
        <w:t>-</w:t>
      </w:r>
      <w:r w:rsidR="009C70E6" w:rsidRPr="00BB24F2">
        <w:rPr>
          <w:rFonts w:eastAsiaTheme="majorEastAsia"/>
          <w:b w:val="0"/>
          <w:bCs/>
          <w:sz w:val="22"/>
          <w:szCs w:val="22"/>
        </w:rPr>
        <w:t>Coleman Fireman’s Open House and Booyah Sale, October 1</w:t>
      </w:r>
      <w:r w:rsidR="004B3451" w:rsidRPr="00BB24F2">
        <w:rPr>
          <w:rFonts w:eastAsiaTheme="majorEastAsia"/>
          <w:b w:val="0"/>
          <w:bCs/>
          <w:sz w:val="22"/>
          <w:szCs w:val="22"/>
        </w:rPr>
        <w:t>6</w:t>
      </w:r>
      <w:r w:rsidR="004B3451" w:rsidRPr="00BB24F2">
        <w:rPr>
          <w:rFonts w:eastAsiaTheme="majorEastAsia"/>
          <w:b w:val="0"/>
          <w:bCs/>
          <w:sz w:val="22"/>
          <w:szCs w:val="22"/>
          <w:vertAlign w:val="superscript"/>
        </w:rPr>
        <w:t>th</w:t>
      </w:r>
      <w:r w:rsidR="004B3451" w:rsidRPr="00BB24F2">
        <w:rPr>
          <w:rFonts w:eastAsiaTheme="majorEastAsia"/>
          <w:b w:val="0"/>
          <w:bCs/>
          <w:sz w:val="22"/>
          <w:szCs w:val="22"/>
        </w:rPr>
        <w:t>.</w:t>
      </w:r>
      <w:r w:rsidR="004B3451" w:rsidRPr="00BB24F2">
        <w:rPr>
          <w:b w:val="0"/>
          <w:bCs/>
          <w:sz w:val="22"/>
          <w:szCs w:val="22"/>
        </w:rPr>
        <w:t xml:space="preserve">   Fall Clean</w:t>
      </w:r>
      <w:r w:rsidR="00741886" w:rsidRPr="00BB24F2">
        <w:rPr>
          <w:b w:val="0"/>
          <w:bCs/>
          <w:sz w:val="22"/>
          <w:szCs w:val="22"/>
        </w:rPr>
        <w:t>-</w:t>
      </w:r>
      <w:r w:rsidR="004B3451" w:rsidRPr="00BB24F2">
        <w:rPr>
          <w:b w:val="0"/>
          <w:bCs/>
          <w:sz w:val="22"/>
          <w:szCs w:val="22"/>
        </w:rPr>
        <w:t>up</w:t>
      </w:r>
      <w:r w:rsidR="00741886" w:rsidRPr="00BB24F2">
        <w:rPr>
          <w:b w:val="0"/>
          <w:bCs/>
          <w:sz w:val="22"/>
          <w:szCs w:val="22"/>
        </w:rPr>
        <w:t xml:space="preserve"> is</w:t>
      </w:r>
      <w:r w:rsidR="004B3451" w:rsidRPr="00BB24F2">
        <w:rPr>
          <w:b w:val="0"/>
          <w:bCs/>
          <w:sz w:val="22"/>
          <w:szCs w:val="22"/>
        </w:rPr>
        <w:t xml:space="preserve"> scheduled for </w:t>
      </w:r>
      <w:r w:rsidR="000419E4" w:rsidRPr="00BB24F2">
        <w:rPr>
          <w:b w:val="0"/>
          <w:bCs/>
          <w:sz w:val="22"/>
          <w:szCs w:val="22"/>
        </w:rPr>
        <w:t>October 22 from 9:00-3:00</w:t>
      </w:r>
      <w:r w:rsidR="00741886" w:rsidRPr="00BB24F2">
        <w:rPr>
          <w:b w:val="0"/>
          <w:bCs/>
          <w:sz w:val="22"/>
          <w:szCs w:val="22"/>
        </w:rPr>
        <w:t xml:space="preserve"> and Trick or Treat will be October 31 from 4:00-6:00.  Leave your porch light on if you want to treat ghosts and goblins. </w:t>
      </w:r>
    </w:p>
    <w:p w14:paraId="24057F00" w14:textId="5A5372A5" w:rsidR="00741886" w:rsidRPr="00BB24F2" w:rsidRDefault="00741886" w:rsidP="00741886">
      <w:pPr>
        <w:pStyle w:val="ListNumber"/>
        <w:rPr>
          <w:sz w:val="22"/>
          <w:szCs w:val="22"/>
        </w:rPr>
      </w:pPr>
      <w:r w:rsidRPr="00BB24F2">
        <w:rPr>
          <w:rFonts w:eastAsiaTheme="majorEastAsia"/>
          <w:sz w:val="22"/>
          <w:szCs w:val="22"/>
        </w:rPr>
        <w:t xml:space="preserve">Citizens Comments/Concerns </w:t>
      </w:r>
      <w:r w:rsidR="009858F1" w:rsidRPr="00BB24F2">
        <w:rPr>
          <w:rFonts w:eastAsiaTheme="majorEastAsia"/>
          <w:sz w:val="22"/>
          <w:szCs w:val="22"/>
        </w:rPr>
        <w:t>(5 Minute Limit)</w:t>
      </w:r>
    </w:p>
    <w:p w14:paraId="6709B061" w14:textId="7677D6BC" w:rsidR="0056172A" w:rsidRPr="00BB24F2" w:rsidRDefault="00D012BE" w:rsidP="00CD376C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New Business</w:t>
      </w:r>
    </w:p>
    <w:p w14:paraId="18572CD0" w14:textId="06EEF7C0" w:rsidR="009006F4" w:rsidRPr="00BB24F2" w:rsidRDefault="00E3587A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>Operators Licenses</w:t>
      </w:r>
      <w:r w:rsidR="009858F1" w:rsidRPr="00BB24F2">
        <w:rPr>
          <w:sz w:val="22"/>
          <w:szCs w:val="22"/>
        </w:rPr>
        <w:t xml:space="preserve"> (If any) </w:t>
      </w:r>
      <w:r w:rsidR="004E2EE0" w:rsidRPr="00BB24F2">
        <w:rPr>
          <w:sz w:val="22"/>
          <w:szCs w:val="22"/>
        </w:rPr>
        <w:t>– Family Dollar, Troy Hurley and Mary Strzelecki</w:t>
      </w:r>
    </w:p>
    <w:p w14:paraId="437E6EB5" w14:textId="26BA9A5B" w:rsidR="009858F1" w:rsidRPr="00BB24F2" w:rsidRDefault="009858F1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>Cost of Recycle Contract</w:t>
      </w:r>
    </w:p>
    <w:p w14:paraId="5FC069F3" w14:textId="1A61BB75" w:rsidR="004E2EE0" w:rsidRPr="00BB24F2" w:rsidRDefault="004E2EE0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 xml:space="preserve">Resolution to </w:t>
      </w:r>
      <w:r w:rsidR="00BB24F2">
        <w:rPr>
          <w:sz w:val="22"/>
          <w:szCs w:val="22"/>
        </w:rPr>
        <w:t>D</w:t>
      </w:r>
      <w:r w:rsidRPr="00BB24F2">
        <w:rPr>
          <w:sz w:val="22"/>
          <w:szCs w:val="22"/>
        </w:rPr>
        <w:t>issolve Utility Board</w:t>
      </w:r>
    </w:p>
    <w:p w14:paraId="2EE44A9B" w14:textId="574A135E" w:rsidR="004E2EE0" w:rsidRPr="00BB24F2" w:rsidRDefault="004E2EE0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 xml:space="preserve">Approve Rescue Squad </w:t>
      </w:r>
      <w:r w:rsidR="00BB24F2">
        <w:rPr>
          <w:sz w:val="22"/>
          <w:szCs w:val="22"/>
        </w:rPr>
        <w:t>B</w:t>
      </w:r>
      <w:r w:rsidRPr="00BB24F2">
        <w:rPr>
          <w:sz w:val="22"/>
          <w:szCs w:val="22"/>
        </w:rPr>
        <w:t>udget</w:t>
      </w:r>
    </w:p>
    <w:p w14:paraId="6FA72741" w14:textId="02A22B78" w:rsidR="004B3451" w:rsidRPr="00BB24F2" w:rsidRDefault="009858F1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 xml:space="preserve">Approval of </w:t>
      </w:r>
      <w:r w:rsidR="00BB24F2">
        <w:rPr>
          <w:sz w:val="22"/>
          <w:szCs w:val="22"/>
        </w:rPr>
        <w:t>A</w:t>
      </w:r>
      <w:r w:rsidRPr="00BB24F2">
        <w:rPr>
          <w:sz w:val="22"/>
          <w:szCs w:val="22"/>
        </w:rPr>
        <w:t xml:space="preserve">uthorized </w:t>
      </w:r>
      <w:r w:rsidR="00BB24F2">
        <w:rPr>
          <w:sz w:val="22"/>
          <w:szCs w:val="22"/>
        </w:rPr>
        <w:t>B</w:t>
      </w:r>
      <w:r w:rsidRPr="00BB24F2">
        <w:rPr>
          <w:sz w:val="22"/>
          <w:szCs w:val="22"/>
        </w:rPr>
        <w:t xml:space="preserve">ank </w:t>
      </w:r>
      <w:r w:rsidR="00BB24F2">
        <w:rPr>
          <w:sz w:val="22"/>
          <w:szCs w:val="22"/>
        </w:rPr>
        <w:t>S</w:t>
      </w:r>
      <w:r w:rsidRPr="00BB24F2">
        <w:rPr>
          <w:sz w:val="22"/>
          <w:szCs w:val="22"/>
        </w:rPr>
        <w:t>igners – Jeff Gosa and McKenna Kriescher</w:t>
      </w:r>
    </w:p>
    <w:p w14:paraId="441148C8" w14:textId="43AFE3C8" w:rsidR="009858F1" w:rsidRPr="00BB24F2" w:rsidRDefault="009858F1" w:rsidP="00BB24F2">
      <w:pPr>
        <w:pStyle w:val="ListNumber2"/>
        <w:spacing w:after="0"/>
        <w:rPr>
          <w:sz w:val="22"/>
          <w:szCs w:val="22"/>
        </w:rPr>
      </w:pPr>
      <w:r w:rsidRPr="00BB24F2">
        <w:rPr>
          <w:sz w:val="22"/>
          <w:szCs w:val="22"/>
        </w:rPr>
        <w:t xml:space="preserve">Police </w:t>
      </w:r>
      <w:r w:rsidR="004E2EE0" w:rsidRPr="00BB24F2">
        <w:rPr>
          <w:sz w:val="22"/>
          <w:szCs w:val="22"/>
        </w:rPr>
        <w:t>C</w:t>
      </w:r>
      <w:r w:rsidRPr="00BB24F2">
        <w:rPr>
          <w:sz w:val="22"/>
          <w:szCs w:val="22"/>
        </w:rPr>
        <w:t xml:space="preserve">hief Soletske </w:t>
      </w:r>
      <w:r w:rsidR="00FB05B6">
        <w:rPr>
          <w:sz w:val="22"/>
          <w:szCs w:val="22"/>
        </w:rPr>
        <w:t>R</w:t>
      </w:r>
      <w:r w:rsidRPr="00BB24F2">
        <w:rPr>
          <w:sz w:val="22"/>
          <w:szCs w:val="22"/>
        </w:rPr>
        <w:t xml:space="preserve">ecognition </w:t>
      </w:r>
      <w:r w:rsidR="004E2EE0" w:rsidRPr="00BB24F2">
        <w:rPr>
          <w:sz w:val="22"/>
          <w:szCs w:val="22"/>
        </w:rPr>
        <w:t xml:space="preserve">for </w:t>
      </w:r>
      <w:r w:rsidRPr="00BB24F2">
        <w:rPr>
          <w:sz w:val="22"/>
          <w:szCs w:val="22"/>
        </w:rPr>
        <w:t>25 Years</w:t>
      </w:r>
      <w:r w:rsidR="004E2EE0" w:rsidRPr="00BB24F2">
        <w:rPr>
          <w:sz w:val="22"/>
          <w:szCs w:val="22"/>
        </w:rPr>
        <w:t xml:space="preserve"> of </w:t>
      </w:r>
      <w:r w:rsidR="00FB05B6">
        <w:rPr>
          <w:sz w:val="22"/>
          <w:szCs w:val="22"/>
        </w:rPr>
        <w:t>S</w:t>
      </w:r>
      <w:r w:rsidR="004E2EE0" w:rsidRPr="00BB24F2">
        <w:rPr>
          <w:sz w:val="22"/>
          <w:szCs w:val="22"/>
        </w:rPr>
        <w:t>ervice</w:t>
      </w:r>
    </w:p>
    <w:p w14:paraId="31D7071E" w14:textId="5FD8E910" w:rsidR="00AC7276" w:rsidRPr="00BB24F2" w:rsidRDefault="00BB24F2" w:rsidP="005F7EDD">
      <w:pPr>
        <w:pStyle w:val="ListNumber"/>
        <w:rPr>
          <w:sz w:val="22"/>
          <w:szCs w:val="22"/>
        </w:rPr>
      </w:pPr>
      <w:r w:rsidRPr="00BB24F2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D57B5B" wp14:editId="21EC0468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6105525" cy="11906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5D63" w14:textId="31EE5FFA" w:rsidR="0061770E" w:rsidRDefault="005F7EDD" w:rsidP="009006F4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</w:t>
                            </w:r>
                            <w:r w:rsidR="009006F4">
                              <w:rPr>
                                <w:rFonts w:cstheme="minorHAnsi"/>
                              </w:rPr>
                              <w:t>●</w:t>
                            </w:r>
                            <w: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Utility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Court Report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Works</w:t>
                            </w:r>
                            <w:r w:rsidR="009006F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61770E" w:rsidRPr="00B7323E">
                              <w:rPr>
                                <w:sz w:val="22"/>
                                <w:szCs w:val="22"/>
                              </w:rPr>
                              <w:t>Recreation Report</w:t>
                            </w:r>
                          </w:p>
                          <w:p w14:paraId="33D1E48E" w14:textId="2D36C79A" w:rsidR="00FB05B6" w:rsidRPr="00FB05B6" w:rsidRDefault="00FF2172" w:rsidP="00FB05B6">
                            <w:pPr>
                              <w:spacing w:after="0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    ● Finance/Budget</w:t>
                            </w:r>
                            <w:r w:rsidR="00FB05B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– Preliminary Budget Handout – Budget Hearing November 14</w:t>
                            </w:r>
                            <w:r w:rsidR="00FB05B6" w:rsidRPr="00FB05B6">
                              <w:rPr>
                                <w:rFonts w:cstheme="minorHAnsi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FB05B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, 2022 5:30 p.m.</w:t>
                            </w:r>
                          </w:p>
                          <w:p w14:paraId="40DF29AE" w14:textId="761D8F11" w:rsidR="001C6E7E" w:rsidRPr="00B7323E" w:rsidRDefault="005F7EDD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9006F4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●</w:t>
                            </w:r>
                            <w:r w:rsidR="001C6E7E" w:rsidRPr="00B7323E">
                              <w:rPr>
                                <w:sz w:val="22"/>
                                <w:szCs w:val="22"/>
                              </w:rPr>
                              <w:t>Public Safety &amp; Personnel</w:t>
                            </w:r>
                          </w:p>
                          <w:p w14:paraId="26DF6A26" w14:textId="287BA34D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Police Department Report</w:t>
                            </w:r>
                          </w:p>
                          <w:p w14:paraId="10D852A5" w14:textId="2A349964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>Fire Department Report</w:t>
                            </w:r>
                          </w:p>
                          <w:p w14:paraId="5A929868" w14:textId="4E102CFB" w:rsidR="001C6E7E" w:rsidRPr="00B7323E" w:rsidRDefault="001C6E7E" w:rsidP="001C6E7E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B7323E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B7323E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 w:rsidRPr="00B7323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♦ </w:t>
                            </w:r>
                            <w:r w:rsidRPr="00B7323E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Building Inspector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1.75pt;width:480.75pt;height:93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" strokecolor="white [3212]">
                <v:textbox>
                  <w:txbxContent>
                    <w:p w14:paraId="1FCF5D63" w14:textId="31EE5FFA" w:rsidR="0061770E" w:rsidRDefault="005F7EDD" w:rsidP="009006F4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t xml:space="preserve">     </w:t>
                      </w:r>
                      <w:r w:rsidR="009006F4">
                        <w:rPr>
                          <w:rFonts w:cstheme="minorHAnsi"/>
                        </w:rPr>
                        <w:t>●</w:t>
                      </w:r>
                      <w: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Utility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Court Report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Works</w:t>
                      </w:r>
                      <w:r w:rsidR="009006F4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61770E" w:rsidRPr="00B7323E">
                        <w:rPr>
                          <w:sz w:val="22"/>
                          <w:szCs w:val="22"/>
                        </w:rPr>
                        <w:t>Recreation Report</w:t>
                      </w:r>
                    </w:p>
                    <w:p w14:paraId="33D1E48E" w14:textId="2D36C79A" w:rsidR="00FB05B6" w:rsidRPr="00FB05B6" w:rsidRDefault="00FF2172" w:rsidP="00FB05B6">
                      <w:pPr>
                        <w:spacing w:after="0"/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     ● Finance/Budget</w:t>
                      </w:r>
                      <w:r w:rsidR="00FB05B6">
                        <w:rPr>
                          <w:rFonts w:cstheme="minorHAnsi"/>
                          <w:sz w:val="22"/>
                          <w:szCs w:val="22"/>
                        </w:rPr>
                        <w:t xml:space="preserve"> – Preliminary Budget Handout – Budget Hearing November 14</w:t>
                      </w:r>
                      <w:r w:rsidR="00FB05B6" w:rsidRPr="00FB05B6">
                        <w:rPr>
                          <w:rFonts w:cstheme="minorHAnsi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FB05B6">
                        <w:rPr>
                          <w:rFonts w:cstheme="minorHAnsi"/>
                          <w:sz w:val="22"/>
                          <w:szCs w:val="22"/>
                        </w:rPr>
                        <w:t>, 2022 5:30 p.m.</w:t>
                      </w:r>
                    </w:p>
                    <w:p w14:paraId="40DF29AE" w14:textId="761D8F11" w:rsidR="001C6E7E" w:rsidRPr="00B7323E" w:rsidRDefault="005F7EDD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    </w:t>
                      </w:r>
                      <w:r w:rsidR="009006F4">
                        <w:rPr>
                          <w:rFonts w:cstheme="minorHAnsi"/>
                          <w:sz w:val="22"/>
                          <w:szCs w:val="22"/>
                        </w:rPr>
                        <w:t>●</w:t>
                      </w:r>
                      <w:r w:rsidR="001C6E7E" w:rsidRPr="00B7323E">
                        <w:rPr>
                          <w:sz w:val="22"/>
                          <w:szCs w:val="22"/>
                        </w:rPr>
                        <w:t>Public Safety &amp; Personnel</w:t>
                      </w:r>
                    </w:p>
                    <w:p w14:paraId="26DF6A26" w14:textId="287BA34D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Police Department Report</w:t>
                      </w:r>
                    </w:p>
                    <w:p w14:paraId="10D852A5" w14:textId="2A349964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sz w:val="22"/>
                          <w:szCs w:val="22"/>
                        </w:rPr>
                        <w:t>Fire Department Report</w:t>
                      </w:r>
                    </w:p>
                    <w:p w14:paraId="5A929868" w14:textId="4E102CFB" w:rsidR="001C6E7E" w:rsidRPr="00B7323E" w:rsidRDefault="001C6E7E" w:rsidP="001C6E7E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B7323E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B7323E">
                        <w:rPr>
                          <w:sz w:val="22"/>
                          <w:szCs w:val="22"/>
                        </w:rPr>
                        <w:tab/>
                        <w:t xml:space="preserve">   </w:t>
                      </w:r>
                      <w:r w:rsidRPr="00B7323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♦ </w:t>
                      </w:r>
                      <w:r w:rsidRPr="00B7323E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Building Inspector Report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BB24F2">
        <w:rPr>
          <w:sz w:val="22"/>
          <w:szCs w:val="22"/>
        </w:rPr>
        <w:t>Committee Reports</w:t>
      </w:r>
      <w:r w:rsidR="00D012BE" w:rsidRPr="00BB24F2">
        <w:rPr>
          <w:sz w:val="22"/>
          <w:szCs w:val="22"/>
        </w:rPr>
        <w:t xml:space="preserve"> </w:t>
      </w:r>
    </w:p>
    <w:p w14:paraId="7026A99E" w14:textId="6D706324" w:rsidR="00D012BE" w:rsidRPr="00BB24F2" w:rsidRDefault="00D012BE" w:rsidP="00C574D4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Treasurer’s Report/Approval of Vouchers</w:t>
      </w:r>
    </w:p>
    <w:p w14:paraId="2EA5C696" w14:textId="3331E129" w:rsidR="00D012BE" w:rsidRPr="00BB24F2" w:rsidRDefault="008504BA" w:rsidP="008504BA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Building Permits</w:t>
      </w:r>
    </w:p>
    <w:p w14:paraId="2C5BEEE1" w14:textId="5BE994E9" w:rsidR="00D012BE" w:rsidRPr="00BB24F2" w:rsidRDefault="00BB24F2" w:rsidP="0056172A">
      <w:pPr>
        <w:pStyle w:val="ListNumber"/>
        <w:rPr>
          <w:sz w:val="22"/>
          <w:szCs w:val="22"/>
        </w:rPr>
      </w:pPr>
      <w:r w:rsidRPr="00BB24F2">
        <w:rPr>
          <w:sz w:val="22"/>
          <w:szCs w:val="22"/>
        </w:rPr>
        <w:t>Adjournment (</w:t>
      </w:r>
      <w:r w:rsidR="008504BA" w:rsidRPr="00BB24F2">
        <w:rPr>
          <w:sz w:val="22"/>
          <w:szCs w:val="22"/>
        </w:rPr>
        <w:t xml:space="preserve">Next meeting </w:t>
      </w:r>
      <w:r>
        <w:rPr>
          <w:sz w:val="22"/>
          <w:szCs w:val="22"/>
        </w:rPr>
        <w:t>Novem</w:t>
      </w:r>
      <w:r w:rsidR="008A564C" w:rsidRPr="00BB24F2">
        <w:rPr>
          <w:sz w:val="22"/>
          <w:szCs w:val="22"/>
        </w:rPr>
        <w:t xml:space="preserve">ber </w:t>
      </w:r>
      <w:r>
        <w:rPr>
          <w:sz w:val="22"/>
          <w:szCs w:val="22"/>
        </w:rPr>
        <w:t>14</w:t>
      </w:r>
      <w:r w:rsidR="008504BA" w:rsidRPr="00BB24F2">
        <w:rPr>
          <w:sz w:val="22"/>
          <w:szCs w:val="22"/>
        </w:rPr>
        <w:t>, 2022)</w:t>
      </w:r>
    </w:p>
    <w:sectPr w:rsidR="00D012BE" w:rsidRPr="00BB24F2" w:rsidSect="00015440">
      <w:headerReference w:type="default" r:id="rId12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78A2C" w14:textId="77777777" w:rsidR="00BB495D" w:rsidRDefault="00BB495D" w:rsidP="001E7D29">
      <w:pPr>
        <w:spacing w:after="0" w:line="240" w:lineRule="auto"/>
      </w:pPr>
      <w:r>
        <w:separator/>
      </w:r>
    </w:p>
  </w:endnote>
  <w:endnote w:type="continuationSeparator" w:id="0">
    <w:p w14:paraId="3D4DBA4D" w14:textId="77777777" w:rsidR="00BB495D" w:rsidRDefault="00BB495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CB7DA" w14:textId="77777777" w:rsidR="00BB495D" w:rsidRDefault="00BB495D" w:rsidP="001E7D29">
      <w:pPr>
        <w:spacing w:after="0" w:line="240" w:lineRule="auto"/>
      </w:pPr>
      <w:r>
        <w:separator/>
      </w:r>
    </w:p>
  </w:footnote>
  <w:footnote w:type="continuationSeparator" w:id="0">
    <w:p w14:paraId="5568B9E3" w14:textId="77777777" w:rsidR="00BB495D" w:rsidRDefault="00BB495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18C3" w14:textId="1587D57A" w:rsidR="00066754" w:rsidRDefault="009006F4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35CF662" wp14:editId="17156591">
              <wp:simplePos x="0" y="0"/>
              <wp:positionH relativeFrom="page">
                <wp:align>left</wp:align>
              </wp:positionH>
              <wp:positionV relativeFrom="page">
                <wp:posOffset>-1662430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F062B9" id="Group 3" o:spid="_x0000_s1026" alt="&quot;&quot;" style="position:absolute;margin-left:0;margin-top:-130.9pt;width:640.35pt;height:957.9pt;z-index:-251655168;mso-position-horizontal:left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9E5A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D0C4BB" wp14:editId="64688821">
              <wp:simplePos x="0" y="0"/>
              <wp:positionH relativeFrom="column">
                <wp:posOffset>-85725</wp:posOffset>
              </wp:positionH>
              <wp:positionV relativeFrom="paragraph">
                <wp:posOffset>-381000</wp:posOffset>
              </wp:positionV>
              <wp:extent cx="2581275" cy="17335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73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24AA06" w14:textId="3B25142B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7E96B6C5" w14:textId="2F6119BC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3A985616" w14:textId="49ADE619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D0C4B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6.75pt;margin-top:-30pt;width:203.25pt;height:13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" filled="f" stroked="f">
              <v:textbox>
                <w:txbxContent>
                  <w:p w14:paraId="2124AA06" w14:textId="3B25142B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7E96B6C5" w14:textId="2F6119BC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3A985616" w14:textId="49ADE619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</v:shape>
          </w:pict>
        </mc:Fallback>
      </mc:AlternateContent>
    </w:r>
    <w:r w:rsidR="00066754">
      <w:rPr>
        <w:noProof/>
      </w:rPr>
      <w:t xml:space="preserve"> </w:t>
    </w:r>
  </w:p>
  <w:tbl>
    <w:tblPr>
      <w:tblW w:w="4320" w:type="dxa"/>
      <w:tblInd w:w="5774" w:type="dxa"/>
      <w:tblLook w:val="0600" w:firstRow="0" w:lastRow="0" w:firstColumn="0" w:lastColumn="0" w:noHBand="1" w:noVBand="1"/>
    </w:tblPr>
    <w:tblGrid>
      <w:gridCol w:w="432"/>
      <w:gridCol w:w="3888"/>
    </w:tblGrid>
    <w:tr w:rsidR="00066754" w:rsidRPr="006861DF" w14:paraId="2FDF33C3" w14:textId="77777777" w:rsidTr="009E5A43">
      <w:tc>
        <w:tcPr>
          <w:tcW w:w="432" w:type="dxa"/>
          <w:vAlign w:val="bottom"/>
        </w:tcPr>
        <w:p w14:paraId="2F8CF7A3" w14:textId="113FE761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723C44C9" wp14:editId="0D27D1E0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7741F2F7" w14:textId="77777777" w:rsidR="00066754" w:rsidRDefault="00FB05B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E04F95D" w14:textId="6777F323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 202 E. MAIN ST.</w:t>
          </w:r>
        </w:p>
      </w:tc>
    </w:tr>
    <w:tr w:rsidR="00066754" w:rsidRPr="006861DF" w14:paraId="6E1D0752" w14:textId="77777777" w:rsidTr="009E5A43">
      <w:tc>
        <w:tcPr>
          <w:tcW w:w="432" w:type="dxa"/>
          <w:vAlign w:val="bottom"/>
        </w:tcPr>
        <w:p w14:paraId="20D1848D" w14:textId="094C8585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4BAB45C8" wp14:editId="04A0E778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20D6DE5B" w14:textId="6337615B" w:rsidR="00066754" w:rsidRPr="00D012BE" w:rsidRDefault="00FB05B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</w:t>
          </w:r>
          <w:r w:rsidR="004E2EE0">
            <w:rPr>
              <w:b/>
              <w:bCs/>
              <w:sz w:val="28"/>
              <w:szCs w:val="28"/>
            </w:rPr>
            <w:t>October</w:t>
          </w:r>
          <w:r w:rsidR="009C70E6">
            <w:rPr>
              <w:b/>
              <w:bCs/>
              <w:sz w:val="28"/>
              <w:szCs w:val="28"/>
            </w:rPr>
            <w:t xml:space="preserve"> 1</w:t>
          </w:r>
          <w:r w:rsidR="004E2EE0">
            <w:rPr>
              <w:b/>
              <w:bCs/>
              <w:sz w:val="28"/>
              <w:szCs w:val="28"/>
            </w:rPr>
            <w:t>0</w:t>
          </w:r>
          <w:r w:rsidR="006861DF" w:rsidRPr="00D012BE">
            <w:rPr>
              <w:b/>
              <w:bCs/>
              <w:sz w:val="28"/>
              <w:szCs w:val="28"/>
            </w:rPr>
            <w:t>, 2022</w:t>
          </w:r>
        </w:p>
      </w:tc>
    </w:tr>
    <w:tr w:rsidR="00066754" w:rsidRPr="006861DF" w14:paraId="0DE70F38" w14:textId="77777777" w:rsidTr="009E5A43">
      <w:tc>
        <w:tcPr>
          <w:tcW w:w="432" w:type="dxa"/>
          <w:vAlign w:val="bottom"/>
        </w:tcPr>
        <w:p w14:paraId="6AAED2D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2BDCA9F5" wp14:editId="4B70DAC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88" w:type="dxa"/>
          <w:vAlign w:val="bottom"/>
        </w:tcPr>
        <w:p w14:paraId="4FDA89D8" w14:textId="45EB24D5" w:rsidR="00066754" w:rsidRPr="00D012BE" w:rsidRDefault="00FB05B6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636263335"/>
              <w:placeholder>
                <w:docPart w:val="E0CD71221BB0413A92A20C5BCA1C7A46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Time:</w:t>
              </w:r>
            </w:sdtContent>
          </w:sdt>
          <w:r w:rsidR="007B2549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           </w:t>
          </w:r>
          <w:r w:rsidR="006861DF" w:rsidRPr="00D012BE">
            <w:rPr>
              <w:b/>
              <w:bCs/>
              <w:sz w:val="28"/>
              <w:szCs w:val="28"/>
            </w:rPr>
            <w:t>6:00 PM</w:t>
          </w:r>
        </w:p>
      </w:tc>
    </w:tr>
  </w:tbl>
  <w:p w14:paraId="743F9276" w14:textId="3A0FF474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EF286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8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7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5615"/>
    <w:rsid w:val="000419E4"/>
    <w:rsid w:val="00042360"/>
    <w:rsid w:val="00042FB3"/>
    <w:rsid w:val="00055973"/>
    <w:rsid w:val="00057671"/>
    <w:rsid w:val="00066754"/>
    <w:rsid w:val="00084752"/>
    <w:rsid w:val="00085B74"/>
    <w:rsid w:val="00086540"/>
    <w:rsid w:val="000A2384"/>
    <w:rsid w:val="000A324B"/>
    <w:rsid w:val="000D445D"/>
    <w:rsid w:val="000D479D"/>
    <w:rsid w:val="000D7D0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54E14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D3902"/>
    <w:rsid w:val="005D797B"/>
    <w:rsid w:val="005E0ED9"/>
    <w:rsid w:val="005E794C"/>
    <w:rsid w:val="005F7EDD"/>
    <w:rsid w:val="00616B41"/>
    <w:rsid w:val="0061770E"/>
    <w:rsid w:val="00620AE8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28C1"/>
    <w:rsid w:val="006966F9"/>
    <w:rsid w:val="006A4B7D"/>
    <w:rsid w:val="006B74AA"/>
    <w:rsid w:val="006D2344"/>
    <w:rsid w:val="006D5463"/>
    <w:rsid w:val="006E015E"/>
    <w:rsid w:val="006F03D4"/>
    <w:rsid w:val="00700B1F"/>
    <w:rsid w:val="007257E9"/>
    <w:rsid w:val="00725ADF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63BD4"/>
    <w:rsid w:val="00863E6E"/>
    <w:rsid w:val="00867EA4"/>
    <w:rsid w:val="00880C14"/>
    <w:rsid w:val="00896B00"/>
    <w:rsid w:val="00897D88"/>
    <w:rsid w:val="008A0319"/>
    <w:rsid w:val="008A564C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A07662"/>
    <w:rsid w:val="00A14422"/>
    <w:rsid w:val="00A17D9E"/>
    <w:rsid w:val="00A21B71"/>
    <w:rsid w:val="00A25111"/>
    <w:rsid w:val="00A316F6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36F9A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587A"/>
    <w:rsid w:val="00E557A0"/>
    <w:rsid w:val="00E70676"/>
    <w:rsid w:val="00E73E73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E2B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rk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3ACFDA3DA8141BDB8EA36EF8BE61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E3267-43CB-42F0-8F87-57E967E5123A}"/>
      </w:docPartPr>
      <w:docPartBody>
        <w:p w:rsidR="008236B3" w:rsidRDefault="000B3709">
          <w:pPr>
            <w:pStyle w:val="43ACFDA3DA8141BDB8EA36EF8BE611D2"/>
          </w:pPr>
          <w:r w:rsidRPr="00AF1A52">
            <w:t>Meeting Agenda</w:t>
          </w:r>
        </w:p>
      </w:docPartBody>
    </w:docPart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0CD71221BB0413A92A20C5BCA1C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1D5C9-0188-4DCA-8822-F97A765B11F7}"/>
      </w:docPartPr>
      <w:docPartBody>
        <w:p w:rsidR="008236B3" w:rsidRDefault="000B3709">
          <w:pPr>
            <w:pStyle w:val="E0CD71221BB0413A92A20C5BCA1C7A46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5666D4"/>
    <w:rsid w:val="006A4B71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ACFDA3DA8141BDB8EA36EF8BE611D2">
    <w:name w:val="43ACFDA3DA8141BDB8EA36EF8BE611D2"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0CD71221BB0413A92A20C5BCA1C7A46">
    <w:name w:val="E0CD71221BB0413A92A20C5BCA1C7A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145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2022-10-04T16:28:00Z</dcterms:created>
  <dcterms:modified xsi:type="dcterms:W3CDTF">2022-10-04T16:28:00Z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