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orbel" w:hAnsi="Corbel"/>
          <w:sz w:val="40"/>
        </w:rPr>
        <w:id w:val="1269127002"/>
        <w:placeholder>
          <w:docPart w:val="C4AA636EC6474D92AB56191BC3708F11"/>
        </w:placeholder>
        <w:temporary/>
        <w:showingPlcHdr/>
        <w15:appearance w15:val="hidden"/>
      </w:sdtPr>
      <w:sdtEndPr/>
      <w:sdtContent>
        <w:p w14:paraId="7679DFCB" w14:textId="758F08E7" w:rsidR="00554276" w:rsidRPr="003B0B76" w:rsidRDefault="00015440" w:rsidP="003B0B76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491B7568" w14:textId="4119223A" w:rsidR="00D50D23" w:rsidRPr="006771EF" w:rsidRDefault="00E23B4D" w:rsidP="003B0B76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EA5FBCD5A5FB4F51BBF39E3A40031D3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14:paraId="22088AC6" w14:textId="6CC13225" w:rsidR="0015180F" w:rsidRPr="006771EF" w:rsidRDefault="00E23B4D" w:rsidP="003B0B76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804A9D564C9942B4AB2C85DA3CA793E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Roll call</w:t>
          </w:r>
        </w:sdtContent>
      </w:sdt>
    </w:p>
    <w:p w14:paraId="22527CB0" w14:textId="77777777" w:rsidR="00487439" w:rsidRPr="00487439" w:rsidRDefault="005C37B1" w:rsidP="00487439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444A7540" w14:textId="1A0A98CE" w:rsidR="009F4E19" w:rsidRDefault="00487439" w:rsidP="00487439">
      <w:pPr>
        <w:pStyle w:val="ListNumber"/>
      </w:pPr>
      <w:r w:rsidRPr="00487439">
        <w:t xml:space="preserve"> </w:t>
      </w:r>
      <w:r>
        <w:t>Monthly Progress Report</w:t>
      </w:r>
    </w:p>
    <w:p w14:paraId="2394C764" w14:textId="4AA31C3F" w:rsidR="00F82C29" w:rsidRDefault="00F82C29" w:rsidP="00487439">
      <w:pPr>
        <w:pStyle w:val="ListNumber"/>
      </w:pPr>
      <w:r>
        <w:t>Review of Correspondence</w:t>
      </w:r>
      <w:r w:rsidR="001D49DE">
        <w:t xml:space="preserve"> </w:t>
      </w:r>
      <w:r w:rsidR="00E23B4D">
        <w:t>-</w:t>
      </w:r>
      <w:r w:rsidR="00E23B4D" w:rsidRPr="00E23B4D">
        <w:rPr>
          <w:b w:val="0"/>
          <w:bCs/>
        </w:rPr>
        <w:t>MSA Water/Sewer Survey</w:t>
      </w:r>
    </w:p>
    <w:p w14:paraId="09452D0F" w14:textId="2D928AC9" w:rsidR="00F82C29" w:rsidRPr="006771EF" w:rsidRDefault="00F82C29" w:rsidP="008B2A81">
      <w:pPr>
        <w:pStyle w:val="ListNumber"/>
      </w:pPr>
      <w:r>
        <w:t>Citizen Comments/Concerns</w:t>
      </w:r>
    </w:p>
    <w:p w14:paraId="4149909E" w14:textId="6FAD53B5" w:rsidR="00BF549B" w:rsidRPr="00D2343F" w:rsidRDefault="005C37B1" w:rsidP="00BF549B">
      <w:pPr>
        <w:pStyle w:val="ListNumber"/>
      </w:pPr>
      <w:r>
        <w:t>New Business</w:t>
      </w:r>
    </w:p>
    <w:p w14:paraId="1FB659C6" w14:textId="4B1BDE24" w:rsidR="008A233C" w:rsidRDefault="00E23B4D" w:rsidP="00800C89">
      <w:pPr>
        <w:pStyle w:val="ListNumber2"/>
      </w:pPr>
      <w:r>
        <w:t>Resolution 2022-06 and 2022-07 (Reimbursement of Funds and Official Intent to Borrow</w:t>
      </w:r>
    </w:p>
    <w:p w14:paraId="0C7BE9F1" w14:textId="713EAC51" w:rsidR="00C2318C" w:rsidRDefault="00E23B4D" w:rsidP="00E23B4D">
      <w:pPr>
        <w:pStyle w:val="ListNumber2"/>
      </w:pPr>
      <w:r>
        <w:t xml:space="preserve">Discussion on Dissolving the Utility Board </w:t>
      </w:r>
      <w:proofErr w:type="gramStart"/>
      <w:r>
        <w:t>( no</w:t>
      </w:r>
      <w:proofErr w:type="gramEnd"/>
      <w:r>
        <w:t xml:space="preserve"> action required)</w:t>
      </w:r>
    </w:p>
    <w:p w14:paraId="0F78BDE4" w14:textId="3AA7BDDB" w:rsidR="0015180F" w:rsidRDefault="005C37B1" w:rsidP="00D2343F">
      <w:pPr>
        <w:pStyle w:val="ListNumber"/>
      </w:pPr>
      <w:r>
        <w:t>Treasurer’s Report/Approval of Vouchers</w:t>
      </w:r>
    </w:p>
    <w:p w14:paraId="502B42CA" w14:textId="1DAF5FE9" w:rsidR="005C37B1" w:rsidRDefault="005C37B1" w:rsidP="00D2343F">
      <w:pPr>
        <w:pStyle w:val="ListNumber"/>
      </w:pPr>
      <w:r>
        <w:t>Review Delinquent Utility Accounts</w:t>
      </w:r>
    </w:p>
    <w:p w14:paraId="6BFF3C18" w14:textId="2E77CB5E" w:rsidR="005C37B1" w:rsidRPr="00D2343F" w:rsidRDefault="005C37B1" w:rsidP="00D2343F">
      <w:pPr>
        <w:pStyle w:val="ListNumber"/>
      </w:pPr>
      <w:r>
        <w:t xml:space="preserve">Adjournment </w:t>
      </w:r>
    </w:p>
    <w:p w14:paraId="6C00BD4C" w14:textId="6F394808" w:rsidR="00015440" w:rsidRDefault="00015440" w:rsidP="005C37B1">
      <w:pPr>
        <w:ind w:left="0"/>
      </w:pPr>
    </w:p>
    <w:p w14:paraId="038D5365" w14:textId="5D47D23A" w:rsidR="005C37B1" w:rsidRPr="005C37B1" w:rsidRDefault="005C37B1" w:rsidP="005C37B1">
      <w:pPr>
        <w:ind w:left="0"/>
        <w:rPr>
          <w:sz w:val="20"/>
          <w:szCs w:val="20"/>
        </w:rPr>
      </w:pPr>
      <w:r w:rsidRPr="005C37B1">
        <w:rPr>
          <w:sz w:val="20"/>
          <w:szCs w:val="20"/>
        </w:rPr>
        <w:t>This building is accessible to people in wheelchairs.  Parking for people with disabilities is available at the north entrance.</w:t>
      </w:r>
    </w:p>
    <w:sectPr w:rsidR="005C37B1" w:rsidRPr="005C37B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9F75" w14:textId="77777777" w:rsidR="00C54363" w:rsidRDefault="00C54363" w:rsidP="001E7D29">
      <w:pPr>
        <w:spacing w:after="0" w:line="240" w:lineRule="auto"/>
      </w:pPr>
      <w:r>
        <w:separator/>
      </w:r>
    </w:p>
  </w:endnote>
  <w:endnote w:type="continuationSeparator" w:id="0">
    <w:p w14:paraId="75AF4E6F" w14:textId="77777777" w:rsidR="00C54363" w:rsidRDefault="00C5436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41433" w14:textId="77777777" w:rsidR="00C54363" w:rsidRDefault="00C54363" w:rsidP="001E7D29">
      <w:pPr>
        <w:spacing w:after="0" w:line="240" w:lineRule="auto"/>
      </w:pPr>
      <w:r>
        <w:separator/>
      </w:r>
    </w:p>
  </w:footnote>
  <w:footnote w:type="continuationSeparator" w:id="0">
    <w:p w14:paraId="35C92AD2" w14:textId="77777777" w:rsidR="00C54363" w:rsidRDefault="00C5436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85F1" w14:textId="6C3375EE" w:rsidR="00066754" w:rsidRDefault="003B0B76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5F58C" wp14:editId="0A6B7C33">
              <wp:simplePos x="0" y="0"/>
              <wp:positionH relativeFrom="margin">
                <wp:align>left</wp:align>
              </wp:positionH>
              <wp:positionV relativeFrom="paragraph">
                <wp:posOffset>-361950</wp:posOffset>
              </wp:positionV>
              <wp:extent cx="1828800" cy="18192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CD03D" w14:textId="7AF49F43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58ECE5F" w14:textId="23F43C39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WATER</w:t>
                          </w:r>
                        </w:p>
                        <w:p w14:paraId="6BB72D79" w14:textId="1B7210B4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</w:p>
                        <w:p w14:paraId="01F7996B" w14:textId="2AB42664" w:rsidR="003B0B76" w:rsidRP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SEWER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5F5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28.5pt;width:2in;height:143.25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" filled="f" stroked="f">
              <v:textbox>
                <w:txbxContent>
                  <w:p w14:paraId="4F3CD03D" w14:textId="7AF49F43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58ECE5F" w14:textId="23F43C39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WATER</w:t>
                    </w:r>
                  </w:p>
                  <w:p w14:paraId="6BB72D79" w14:textId="1B7210B4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</w:p>
                  <w:p w14:paraId="01F7996B" w14:textId="2AB42664" w:rsidR="003B0B76" w:rsidRP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SEWER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C7664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C17B215" wp14:editId="3028E091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30CC72F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hFaQHAC6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jN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V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Rv8gNVTC+kfj8UNa/uATjaPFRML9ii&#10;FRc1+dLwUNq8ikfo1rBL6XhvED9puFLZrfd2GFK/cWyzhkH8hNGu8gLeIaXj80H8LAzW9BV+h5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71D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zg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V7xlhU&#10;UGsgYSx7EWPZM8aighoFyU7cixjLnjEWFdQoSHbiXsRY9oyxqKBGQbIT9yLGsmeMRQU1CpLHshc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HUgloDwqqFGQObGIsexAKomCIidmjGUvYiw7&#10;kEqioMiJGWPZixjLnjEWFZRWIWMsexFj2YFU4hwUMZY9YywqqA0hc2IRY9kzxqKCGgWZE4sYy54x&#10;FhXUKMicWMRY9oyxqKBEQcZY9iLGsmeMRQU1CjInFjGWPWMsKqhRkDmxiLHsGWNRQY2CzIlFjGXP&#10;GIsKahRkTixiLHvGWFRQoeCVMRYV1BpIGMuriLG8MsaighoFSTu/ihjLK2MsKqhRkLTzq4ixvDLG&#10;ooIaBclOfBUxllfGWFRQoyDZia8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E3L0zWxu6geQSZ8/Wum4YFi1bSZgvLfMB7WDHWuYDc&#10;oFZsBuVOmLTLCFlPM6wqjkACWxrnzKfljP6wxn1/L5K7Mnjy1bkmLxAvN762a0zogb2sK3uEFthS&#10;NP2+q2ivbVeZ8xO8iCKg7yI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p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4KUX4IVm7YfGkk3KF6&#10;jykScMo+2s8ShsHZ6Uu+dev8yNOpK6u/ApOpXpNsgBflGOMAcm0C2pFKozIhkRoUxhfhhwiJnNHK&#10;rKX4H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6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9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lr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0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l73dM2x5hew1MiY5yQS8b4DmWQjbyTthJSRWCAj&#10;1ga7prJsOeXPiek53wTvsJSa4zXjT3PfK/6D7LJ6yhuzDwLEFIjGbGPNyBGOfqcwciiUGXkOGYlv&#10;ywr7VB0e85qpRRuJMBRBqitfegzH4bEhf0+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JshqwDK0UeIdlfOSKI0PbKz5+pgI/IhGCz3n&#10;3iK6URAHHLO+fBr1W23wHyIDsoq40dWP71EYkTp3SNrpkdwnSab++umB7XbJx98M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6/YTxuCdWX1V6dSTt6Q6XCK6i5IiCPOh7mb14nIsGTGTMNoC6xWKPVX&#10;h6nua7HBc6R3//GHnFqrfvdgIgnMY/AJiNsnosoPYehLJ+00kgvIb0jm/FnhuZCJNIBAAskXSz1j&#10;Ggk7jH4RR5IZRmclg8gS/5f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d2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ZVH0qqtDQoZch5S&#10;zHcbSSuRPcdcg+Lsxi9RMzmSVv3dBoWiFVZQPLmSVhq6qR0wKPxJLixubO1hIE01OljuC436i7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P/jKq2rl&#10;SVCdAYNKDgW9oszuXlmrHlvfjDhxaHPqrHW8JO3LFJeMhvZK23ayZtTYmku8tUGhtUBLqKw1l+g1&#10;OXpYvCD41VlrLtEnzghi/2KtWUFzyehoE+pNcVpxo5oKrponB0XjFEQkbiabFXRUbeq+oohFGaCs&#10;jbyVX+jOt0GRovkpgyhmcvStBLFNm1MUXu3NwD9cBBQrj8CVuIepU4S14ZI/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jnrZ7eCE712MhmMYl/WGsYVRdVy0VgzQf0J1fJeAfYA+9fPZmi&#10;Ta+xIdmgFrdxtgZGxCml2cx3a0a4cZk1VWEYW8PgOrRjyloTCemyTuJOxK6mhKtGOtqKsY2GFc3G&#10;t0mdz0W5rfHwoG6JPBwXDIXCS93vF0bjvi/1rIjwtK2xJlVeycL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FJ4pBJ4GikSTY9mgVEQDE4nKsWwmx7Ip&#10;xxICqw2UY9lMjmWDUqltYHIsm3IsIfCqIPHEzeRYNuVYQuBpoEg0OZZNOZYQeBooEk2OZVOOJQSW&#10;BsqxbCbHsinHEgJPA0WiybFsyrGEwNNAkWhyLJtyLCHwNFAkmhzLphxLCDwNFIkmx7IpxxICSwPl&#10;WDaTY9mUYwmBp4Ei0eRYNuVYQuBpoEg0OZZNOZYQeBooEk2OZVOOJQSeBopEk2PZlGMJgaPBQzmW&#10;EHgZCMfyMDmWh3IsIfA0ED/xYXIsD+VYQuBpIH7iw+RYHsqxhMDTQPzEh8mxPJRjCYGnga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CssTAk8DRaLJsTygVEQDE4nKsTxMjuUBpSIamEhUjuVhciwP5VhC&#10;YPWCciwPk2N5QKnUNjA5lodyLCHwqqBINDmWh3IsIfA0UCSaHMtDOZYQeBooEk2O5aEcSwgsDZRj&#10;eZgcy0M5lhB4GigSTY7loRxLCDwNFIkmx/JQjiUEngaKRJNjeSjHEgJPA0WiybE8lGMJgaPBUzmW&#10;EHgZCMfyNDmWp3IsIfA0kNn5aXIsT+VYQuBpILPz0+RYnsqxhMDTQPzEp8mxPJVjCYGngfi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30/cH613QoESfE783ePKyFCRbhGckP8P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Y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u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IU&#10;rVPaEoLeoK3eOECJyiJ5Kt4rb25CyWrdEhRwspA4au63qrs6BNYnZZlX4VUCK7dTTmL/Ni2xoVfx&#10;hhY42QRW8ghV+2EK8cXmmrEd/z9pZ7Nsy21k51dh3BfQqf8qRbMHHvfQA3tI0YxWR8ikQqRt2U/v&#10;L/cu1Eau2ueeXNGaUDfPTiCBWkgAuRJA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w6lklieEHgWKBJNjmWHUhEL&#10;TCQqx7KbHMsOpSIWmEhUjmU3OZZdOZYQWF9BOZbd5Fh2KJXcBybHsivHEgKvCYpEk2PZlWMJgWeB&#10;ItHkWHblWELgWaBINDmWXTmWEFgWKMeymxzLrhxLCDwLFIkmx7IrxxICzwJFosmx7MqxhMCzQJFo&#10;ciy7ciwh8CxQJJocy64cSwgcCw7lWELgFSAcy2FyLIdyLCHwLJDZ+TA5lkM5lhB4FsjsfJgcy6Ec&#10;Swg8C2SdeJgcy6EcSwg8C2SdeJg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FZZDthuhKRua0tQGP81/jXemmRf1wIEsVj/PfGo9emXoODl2dupAF&#10;Hue/NZ5QZlIsCM/41bJPl/EzAkPwZkp2jzvuq5y+NStCrl8bR1weH84iSvZf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N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H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l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5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v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4k6hQmSh97p7OBw5RuJNhtcR10tuEJGhtJoGuLYKFMolilnCLTUGbIc2wviqga8fbIGZ9m&#10;UfVpEuzGp+tU0YLEPZMISJM8+WKf6bmh8pGxKLY5G8HOTyt9OFHyGwIMpWx5jBaRZxKniHznj9dM&#10;OAbCSchKrGsepFHplMkoqsyTgrZS2LjA2pDVmfUF96RyqFI+VIe5sUdMSIcslrux55rbY/D3as3K&#10;Uo41/1H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41u1&#10;FfNQzsJjKUyD9j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g8t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z0fzg7u1xpmtw4b0WYDej0X3WXYGkFWoB8OZANSTcjAzMX8u798IwAMaIAd4Tmu3kPB8xkVkWz&#10;MhkkExI8IhJFi8MNhbzJurYHoFsQFw8E2NDmpnPuTXyUZIH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Nd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Dm1vn1bAdnyaw7OVqzH60D90LMjs&#10;wj2fcrLvXv8VBIBjKTM6yRRgURtkKDTy3zk1SM5tzepnGiiB/T2WapxYT5hYVxmNodItbPmyO998&#10;HwGWoiTfy7/z+yRXhUCWzj0sg299H308V6GGUel9ye9eYo7jmhWYSjiK/jYpk+GYGLvBycg7D/lX&#10;HuOfTWJC1gyW41ELMplm9kFpIsQmE55Bh0rzOMjhoNP9MSlZQUwYkvdBpkol2TOeMWXTF0ZJLO/o&#10;dRCQn23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X2SqEuYKH3sPp0NHIZ0I8Fui+ugsx2eoGMjCXRtESyUSRSrkFNkGsoM8bFdFFE14u2RMz7N&#10;ouanSbA7Pj1PFS1IsmcSAWmSJ+/YZ3puqHzkWBTbHI1g16eVPhwoeQkBDqWsPEaLiDOJU0S+c3vN&#10;hGMgnICsxLrmQToqnSIZRZV5UtAqhR0XWCdkdWa9g3tSOTRTPlSHubFHTMgMWZS7sdea22Pwd9ea&#10;laU81vxK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wg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x08sC8vb65WkQWb7hokOLaG8U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o&#10;kAAHbCdEifap9FL7Ada2x2pnNrCDJ/exLINLyEhuWoXkWCqw+5pLYivuJvKn94nREy4h4zW+JyGQ&#10;/uBZYyw3F7ZSXxRMIRJsBFnZ55VpEJlMFyuPmeYx2pJG3DnPrIMrvECfHx7+eexpu5cOvcvN0E1I&#10;E2PgJLlvx2//FfuMNjrbHqydWpBxtCWjfIG21tU5OCOj4+zg0H/M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ZdELdOqJ1NKPQgKs38J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J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h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qlsDwh8DRQJJocywNKRTQwkagcy8Pk&#10;WB5QKqKBiUTlWB4mx/JQjiUEVi8ox/IwOZYHlEptA5NjeSjHEgKvCopEk2N5KMcSAk8DRaLJsTyU&#10;YwmBp4Ei0eRYHsqxhMDSQDmWh8mxPJRjCYGngSLR5FgeyrGEwNNAkWhyLA/lWELgaaBINDmWh3Is&#10;IfA0UCSaHMtDOZYQOBo8lWMJgZeBcCxPk2N5KscSAk8DmZ2fJsfyVI4lBJ4GMjs/TY7lqRxLCDwN&#10;xE98mhzLUzmWEHgaiJ/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n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/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e2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79ckKXk1bmwt&#10;uZGkRWL0R+mwNWvA7pvtvItRuZ0xa5UjXEdKXSXAyDtSFYD0vsdoWe9EeGCMFJ1KZb0W50WJ3VV8&#10;SMp3JQJUm7KTFgDh/yqVpbxVHlzkKFqlaUmtnILNcewOIXEOLR6hfr9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eymRzLphxLCDwLZMeymRzL&#10;phxLCDwLZMeymRzLphxLCDwLZMe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n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rxN3kWHblWELgWSDrxN3kWHblWELgWSDr&#10;xN3kWHblWELgWSA7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B9BeVYdpNj2aFUch+YHMuuHEsIvCYoEk2OZVeOJQSeBYpEk2PZlWMJgWeBItHk&#10;WHblWEJgWaAcy25yLLtyLCHwLFAkmhzLrhxLCDwLFIkmx7IrxxICzwJFosmx7MqxhMCzQJFociy7&#10;ciwhcCw4lGMJgVeAcCyHybEcyrGEwLNAZufD5FgO5VhC4Fkgs/NhciyHciwh8CyQdeJhciyHciwh&#10;8CyQd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xlkuyG6kpE5bW3A4/zXeFe6aVE/HMhSxeP8t8aj&#10;V6aeg0NXpy5kgcf5b40nlJkUC8IzfrXs02X8jMAQvJmS3eOO+yqnb82KkOvXxhGXx4eziJL9z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P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Z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3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f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h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V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v94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S1ipuzVwBSh9RrPFhZnXEF84v2kpVqj8hNSj&#10;/4KZSt/3KP+t0a4bnOXSQPCoEw5pa2OPPa5pYWxhqHA2lxMeiudJnkk+rVr3wMRlPUeYhE+SZ2I5&#10;7PoiqQUO/BCm2nQhsJEHhgLTu6wPrzexgpbNV4R3QkV5AhesbKNRDWEaYzTaSNg1y+jjehD3hgAd&#10;dgcxmrFrJ8Hu700hWh+ClRc23/Im3KF7jykScMo+2s8WhsHZ6Uu+det85en0lfVficmlXpNsgK92&#10;jHEAuTYB7UilUSshkRqUxhfhhwyJPKOVWUvx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fzK7Xhdlh7pgjENTeFwGVnV3cbdXcMrq7AjlEBDFIrnCDqVjXK7azPGC&#10;V353DfPgu4FERv8N6l72p0NKpkoQhVDbEDh/UQy67wnOntFFjllmutdil4eE1ypg1qH0X4Y5P0t8&#10;t7vrcVTUhPgHnoeFauHsvmH8gwA+wvws16dGgLd+q53E2E1j+4Oise2brizKxklkr/z5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f/8I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n/y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Z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38XiTqFidLH3uls4DClGwl2W1wHnW14gsZGEujaIlgokyhWKafINJQZ8hzb&#10;iyKqRrw9csanWVR9mgS78ek6VbQgcc8kAtIkT77YZ3puqHxkLIptzkaw89NKH06U/IEAQylbHqNF&#10;5JnEKSLf+eM1E46BcBKyEuuaB2lUOmUyiirzpKCtFDYusDZkdWZ9wT2pHKqUD9VhbuwRE9Ihi+Vu&#10;7Lnm9hj8vVqzspRjzX/V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pWbcU8lLPwWArToP2v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78"/>
    </w:tblGrid>
    <w:tr w:rsidR="00066754" w:rsidRPr="005C37B1" w14:paraId="6B4B6CA4" w14:textId="77777777" w:rsidTr="005C37B1">
      <w:trPr>
        <w:jc w:val="right"/>
      </w:trPr>
      <w:tc>
        <w:tcPr>
          <w:tcW w:w="432" w:type="dxa"/>
          <w:vAlign w:val="bottom"/>
        </w:tcPr>
        <w:p w14:paraId="73A7642F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5593FA0" wp14:editId="0BEAC175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4E89D5B8" w14:textId="77777777" w:rsidR="00066754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Location: </w:t>
          </w:r>
          <w:r w:rsidR="003B0B76" w:rsidRPr="005C37B1">
            <w:rPr>
              <w:sz w:val="28"/>
              <w:szCs w:val="28"/>
            </w:rPr>
            <w:t>MUNICIPAL BUILDING</w:t>
          </w:r>
        </w:p>
        <w:p w14:paraId="77BB662B" w14:textId="33A09DAE" w:rsidR="00487439" w:rsidRPr="005C37B1" w:rsidRDefault="00487439" w:rsidP="00015440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202 E. MAIN ST.</w:t>
          </w:r>
        </w:p>
      </w:tc>
    </w:tr>
    <w:tr w:rsidR="00066754" w:rsidRPr="005C37B1" w14:paraId="4B65A893" w14:textId="77777777" w:rsidTr="005C37B1">
      <w:trPr>
        <w:jc w:val="right"/>
      </w:trPr>
      <w:tc>
        <w:tcPr>
          <w:tcW w:w="432" w:type="dxa"/>
          <w:vAlign w:val="bottom"/>
        </w:tcPr>
        <w:p w14:paraId="4793B482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80C614C" wp14:editId="1DFD7881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0880AC7B" w14:textId="4093DCC9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Date: </w:t>
          </w:r>
          <w:r w:rsidR="003B0B76" w:rsidRPr="005C37B1">
            <w:rPr>
              <w:sz w:val="28"/>
              <w:szCs w:val="28"/>
            </w:rPr>
            <w:t xml:space="preserve">          </w:t>
          </w:r>
          <w:r w:rsidR="00E23B4D">
            <w:rPr>
              <w:sz w:val="28"/>
              <w:szCs w:val="28"/>
            </w:rPr>
            <w:t>October 10</w:t>
          </w:r>
          <w:r w:rsidR="003B0B76" w:rsidRPr="005C37B1">
            <w:rPr>
              <w:sz w:val="28"/>
              <w:szCs w:val="28"/>
            </w:rPr>
            <w:t>, 2022</w:t>
          </w:r>
        </w:p>
      </w:tc>
    </w:tr>
    <w:tr w:rsidR="00066754" w:rsidRPr="005C37B1" w14:paraId="44F3E696" w14:textId="77777777" w:rsidTr="005C37B1">
      <w:trPr>
        <w:trHeight w:val="288"/>
        <w:jc w:val="right"/>
      </w:trPr>
      <w:tc>
        <w:tcPr>
          <w:tcW w:w="432" w:type="dxa"/>
          <w:vAlign w:val="bottom"/>
        </w:tcPr>
        <w:p w14:paraId="1600EA98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2004A2D0" wp14:editId="6CE6D702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3C347EDE" w14:textId="2A417536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>Time:</w:t>
          </w:r>
          <w:r w:rsidR="007B2549" w:rsidRPr="005C37B1">
            <w:rPr>
              <w:sz w:val="28"/>
              <w:szCs w:val="28"/>
            </w:rPr>
            <w:t xml:space="preserve"> </w:t>
          </w:r>
          <w:r w:rsidR="003B0B76" w:rsidRPr="005C37B1">
            <w:rPr>
              <w:sz w:val="28"/>
              <w:szCs w:val="28"/>
            </w:rPr>
            <w:t xml:space="preserve">           </w:t>
          </w:r>
          <w:r w:rsidR="00F82C29">
            <w:rPr>
              <w:sz w:val="28"/>
              <w:szCs w:val="28"/>
            </w:rPr>
            <w:t>11:00</w:t>
          </w:r>
          <w:r w:rsidR="00487439">
            <w:rPr>
              <w:sz w:val="28"/>
              <w:szCs w:val="28"/>
            </w:rPr>
            <w:t xml:space="preserve"> A.M.</w:t>
          </w:r>
        </w:p>
      </w:tc>
    </w:tr>
  </w:tbl>
  <w:p w14:paraId="5BE1DD76" w14:textId="77777777" w:rsidR="002E4F42" w:rsidRPr="005C37B1" w:rsidRDefault="002E4F42" w:rsidP="00015440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8A7E73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835486575">
    <w:abstractNumId w:val="35"/>
  </w:num>
  <w:num w:numId="2" w16cid:durableId="998383468">
    <w:abstractNumId w:val="19"/>
  </w:num>
  <w:num w:numId="3" w16cid:durableId="891386543">
    <w:abstractNumId w:val="20"/>
  </w:num>
  <w:num w:numId="4" w16cid:durableId="2130119681">
    <w:abstractNumId w:val="12"/>
  </w:num>
  <w:num w:numId="5" w16cid:durableId="1787115327">
    <w:abstractNumId w:val="36"/>
  </w:num>
  <w:num w:numId="6" w16cid:durableId="2087604323">
    <w:abstractNumId w:val="9"/>
  </w:num>
  <w:num w:numId="7" w16cid:durableId="600381113">
    <w:abstractNumId w:val="7"/>
  </w:num>
  <w:num w:numId="8" w16cid:durableId="147946435">
    <w:abstractNumId w:val="6"/>
  </w:num>
  <w:num w:numId="9" w16cid:durableId="1441341935">
    <w:abstractNumId w:val="5"/>
  </w:num>
  <w:num w:numId="10" w16cid:durableId="1408721141">
    <w:abstractNumId w:val="4"/>
  </w:num>
  <w:num w:numId="11" w16cid:durableId="570115683">
    <w:abstractNumId w:val="8"/>
  </w:num>
  <w:num w:numId="12" w16cid:durableId="1146970626">
    <w:abstractNumId w:val="3"/>
  </w:num>
  <w:num w:numId="13" w16cid:durableId="1931499429">
    <w:abstractNumId w:val="2"/>
  </w:num>
  <w:num w:numId="14" w16cid:durableId="1559586459">
    <w:abstractNumId w:val="1"/>
  </w:num>
  <w:num w:numId="15" w16cid:durableId="694304491">
    <w:abstractNumId w:val="0"/>
  </w:num>
  <w:num w:numId="16" w16cid:durableId="702940869">
    <w:abstractNumId w:val="13"/>
  </w:num>
  <w:num w:numId="17" w16cid:durableId="448360042">
    <w:abstractNumId w:val="18"/>
  </w:num>
  <w:num w:numId="18" w16cid:durableId="20447873">
    <w:abstractNumId w:val="16"/>
  </w:num>
  <w:num w:numId="19" w16cid:durableId="1907840369">
    <w:abstractNumId w:val="15"/>
  </w:num>
  <w:num w:numId="20" w16cid:durableId="464590815">
    <w:abstractNumId w:val="14"/>
  </w:num>
  <w:num w:numId="21" w16cid:durableId="899285246">
    <w:abstractNumId w:val="22"/>
  </w:num>
  <w:num w:numId="22" w16cid:durableId="1727485329">
    <w:abstractNumId w:val="3"/>
    <w:lvlOverride w:ilvl="0">
      <w:startOverride w:val="1"/>
    </w:lvlOverride>
  </w:num>
  <w:num w:numId="23" w16cid:durableId="774906595">
    <w:abstractNumId w:val="3"/>
    <w:lvlOverride w:ilvl="0">
      <w:startOverride w:val="1"/>
    </w:lvlOverride>
  </w:num>
  <w:num w:numId="24" w16cid:durableId="569463278">
    <w:abstractNumId w:val="2"/>
    <w:lvlOverride w:ilvl="0">
      <w:startOverride w:val="1"/>
    </w:lvlOverride>
  </w:num>
  <w:num w:numId="25" w16cid:durableId="1521161768">
    <w:abstractNumId w:val="32"/>
  </w:num>
  <w:num w:numId="26" w16cid:durableId="1484154376">
    <w:abstractNumId w:val="11"/>
  </w:num>
  <w:num w:numId="27" w16cid:durableId="1366911128">
    <w:abstractNumId w:val="23"/>
  </w:num>
  <w:num w:numId="28" w16cid:durableId="738789073">
    <w:abstractNumId w:val="11"/>
  </w:num>
  <w:num w:numId="29" w16cid:durableId="2094542398">
    <w:abstractNumId w:val="31"/>
  </w:num>
  <w:num w:numId="30" w16cid:durableId="179397036">
    <w:abstractNumId w:val="24"/>
  </w:num>
  <w:num w:numId="31" w16cid:durableId="510798744">
    <w:abstractNumId w:val="38"/>
  </w:num>
  <w:num w:numId="32" w16cid:durableId="644549987">
    <w:abstractNumId w:val="33"/>
  </w:num>
  <w:num w:numId="33" w16cid:durableId="1264414660">
    <w:abstractNumId w:val="17"/>
  </w:num>
  <w:num w:numId="34" w16cid:durableId="724183536">
    <w:abstractNumId w:val="26"/>
  </w:num>
  <w:num w:numId="35" w16cid:durableId="1153911307">
    <w:abstractNumId w:val="10"/>
  </w:num>
  <w:num w:numId="36" w16cid:durableId="432172412">
    <w:abstractNumId w:val="27"/>
  </w:num>
  <w:num w:numId="37" w16cid:durableId="1250115821">
    <w:abstractNumId w:val="30"/>
  </w:num>
  <w:num w:numId="38" w16cid:durableId="1994218580">
    <w:abstractNumId w:val="25"/>
  </w:num>
  <w:num w:numId="39" w16cid:durableId="93328701">
    <w:abstractNumId w:val="37"/>
  </w:num>
  <w:num w:numId="40" w16cid:durableId="748966332">
    <w:abstractNumId w:val="28"/>
  </w:num>
  <w:num w:numId="41" w16cid:durableId="342361261">
    <w:abstractNumId w:val="21"/>
  </w:num>
  <w:num w:numId="42" w16cid:durableId="1894123584">
    <w:abstractNumId w:val="29"/>
  </w:num>
  <w:num w:numId="43" w16cid:durableId="55878729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76"/>
    <w:rsid w:val="0000030B"/>
    <w:rsid w:val="0000418E"/>
    <w:rsid w:val="00015440"/>
    <w:rsid w:val="00016839"/>
    <w:rsid w:val="00031B74"/>
    <w:rsid w:val="00042FB3"/>
    <w:rsid w:val="00055973"/>
    <w:rsid w:val="00057671"/>
    <w:rsid w:val="00057F98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172AE"/>
    <w:rsid w:val="0012634B"/>
    <w:rsid w:val="001269DE"/>
    <w:rsid w:val="00140DAE"/>
    <w:rsid w:val="0015180F"/>
    <w:rsid w:val="001746FC"/>
    <w:rsid w:val="00193653"/>
    <w:rsid w:val="001A2116"/>
    <w:rsid w:val="001B1EA4"/>
    <w:rsid w:val="001C329C"/>
    <w:rsid w:val="001D49DE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B0B76"/>
    <w:rsid w:val="003E5EB5"/>
    <w:rsid w:val="00410612"/>
    <w:rsid w:val="00411F8B"/>
    <w:rsid w:val="00412EC5"/>
    <w:rsid w:val="004203B0"/>
    <w:rsid w:val="004230D9"/>
    <w:rsid w:val="00450670"/>
    <w:rsid w:val="004724BD"/>
    <w:rsid w:val="00477352"/>
    <w:rsid w:val="0048124E"/>
    <w:rsid w:val="00487439"/>
    <w:rsid w:val="00491C23"/>
    <w:rsid w:val="00496D0E"/>
    <w:rsid w:val="004B5C09"/>
    <w:rsid w:val="004E227E"/>
    <w:rsid w:val="004F6E40"/>
    <w:rsid w:val="00500DD1"/>
    <w:rsid w:val="00521AE3"/>
    <w:rsid w:val="00531819"/>
    <w:rsid w:val="00535B54"/>
    <w:rsid w:val="00554276"/>
    <w:rsid w:val="00564D17"/>
    <w:rsid w:val="00570173"/>
    <w:rsid w:val="005A2591"/>
    <w:rsid w:val="005C37B1"/>
    <w:rsid w:val="005D3902"/>
    <w:rsid w:val="005E0ED9"/>
    <w:rsid w:val="006011A1"/>
    <w:rsid w:val="0061343F"/>
    <w:rsid w:val="00616B41"/>
    <w:rsid w:val="00620AE8"/>
    <w:rsid w:val="00637375"/>
    <w:rsid w:val="00644984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02D61"/>
    <w:rsid w:val="007257E9"/>
    <w:rsid w:val="00740105"/>
    <w:rsid w:val="00744B1E"/>
    <w:rsid w:val="007551BC"/>
    <w:rsid w:val="00756D9C"/>
    <w:rsid w:val="007619BD"/>
    <w:rsid w:val="00771C24"/>
    <w:rsid w:val="0077654C"/>
    <w:rsid w:val="00781863"/>
    <w:rsid w:val="00792701"/>
    <w:rsid w:val="007B2549"/>
    <w:rsid w:val="007D5836"/>
    <w:rsid w:val="007E6867"/>
    <w:rsid w:val="007F34A4"/>
    <w:rsid w:val="00800C89"/>
    <w:rsid w:val="00815563"/>
    <w:rsid w:val="008240DA"/>
    <w:rsid w:val="008429E5"/>
    <w:rsid w:val="00863E6E"/>
    <w:rsid w:val="00867EA4"/>
    <w:rsid w:val="00880C14"/>
    <w:rsid w:val="00897D88"/>
    <w:rsid w:val="008A0319"/>
    <w:rsid w:val="008A233C"/>
    <w:rsid w:val="008B2A81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86878"/>
    <w:rsid w:val="009921B8"/>
    <w:rsid w:val="009A1A8E"/>
    <w:rsid w:val="009A6621"/>
    <w:rsid w:val="009D4984"/>
    <w:rsid w:val="009D6901"/>
    <w:rsid w:val="009F4E19"/>
    <w:rsid w:val="00A07662"/>
    <w:rsid w:val="00A11836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663CB"/>
    <w:rsid w:val="00B7147D"/>
    <w:rsid w:val="00B7217F"/>
    <w:rsid w:val="00B75CFC"/>
    <w:rsid w:val="00B76AB4"/>
    <w:rsid w:val="00B853F9"/>
    <w:rsid w:val="00B92231"/>
    <w:rsid w:val="00BA2CE6"/>
    <w:rsid w:val="00BB018B"/>
    <w:rsid w:val="00BD1747"/>
    <w:rsid w:val="00BD2B06"/>
    <w:rsid w:val="00BF549B"/>
    <w:rsid w:val="00C00194"/>
    <w:rsid w:val="00C14973"/>
    <w:rsid w:val="00C1643D"/>
    <w:rsid w:val="00C2318C"/>
    <w:rsid w:val="00C261A9"/>
    <w:rsid w:val="00C42793"/>
    <w:rsid w:val="00C47362"/>
    <w:rsid w:val="00C54363"/>
    <w:rsid w:val="00C601ED"/>
    <w:rsid w:val="00C7624A"/>
    <w:rsid w:val="00C8234D"/>
    <w:rsid w:val="00CD4CE6"/>
    <w:rsid w:val="00CE5A5C"/>
    <w:rsid w:val="00D2343F"/>
    <w:rsid w:val="00D264B7"/>
    <w:rsid w:val="00D31AB7"/>
    <w:rsid w:val="00D42083"/>
    <w:rsid w:val="00D50D23"/>
    <w:rsid w:val="00D512BB"/>
    <w:rsid w:val="00D53571"/>
    <w:rsid w:val="00D81BEA"/>
    <w:rsid w:val="00DA2EF0"/>
    <w:rsid w:val="00DA3B1A"/>
    <w:rsid w:val="00DC6078"/>
    <w:rsid w:val="00DC79AD"/>
    <w:rsid w:val="00DD2075"/>
    <w:rsid w:val="00DE01D4"/>
    <w:rsid w:val="00DF2868"/>
    <w:rsid w:val="00DF7B22"/>
    <w:rsid w:val="00E23B4D"/>
    <w:rsid w:val="00E42C34"/>
    <w:rsid w:val="00E557A0"/>
    <w:rsid w:val="00E70676"/>
    <w:rsid w:val="00E97E49"/>
    <w:rsid w:val="00EA3FAF"/>
    <w:rsid w:val="00EE7579"/>
    <w:rsid w:val="00EF6435"/>
    <w:rsid w:val="00F10F6B"/>
    <w:rsid w:val="00F23697"/>
    <w:rsid w:val="00F33F94"/>
    <w:rsid w:val="00F36BB7"/>
    <w:rsid w:val="00F81AD0"/>
    <w:rsid w:val="00F82C29"/>
    <w:rsid w:val="00F87EAA"/>
    <w:rsid w:val="00F916FD"/>
    <w:rsid w:val="00F92B25"/>
    <w:rsid w:val="00FA6C07"/>
    <w:rsid w:val="00FA7DB4"/>
    <w:rsid w:val="00FB3809"/>
    <w:rsid w:val="00FD6CAB"/>
    <w:rsid w:val="00FE47FD"/>
    <w:rsid w:val="00FE60C0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13AC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AA636EC6474D92AB56191BC370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0463-D577-4F4E-AFA6-8DFBE9DA5880}"/>
      </w:docPartPr>
      <w:docPartBody>
        <w:p w:rsidR="00C9415E" w:rsidRDefault="00892E93">
          <w:pPr>
            <w:pStyle w:val="C4AA636EC6474D92AB56191BC3708F11"/>
          </w:pPr>
          <w:r w:rsidRPr="00015440">
            <w:t>Meeting Agenda</w:t>
          </w:r>
        </w:p>
      </w:docPartBody>
    </w:docPart>
    <w:docPart>
      <w:docPartPr>
        <w:name w:val="EA5FBCD5A5FB4F51BBF39E3A4003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94FD9-63A1-4B43-96E9-E9688D53AE92}"/>
      </w:docPartPr>
      <w:docPartBody>
        <w:p w:rsidR="00C9415E" w:rsidRDefault="00892E93">
          <w:pPr>
            <w:pStyle w:val="EA5FBCD5A5FB4F51BBF39E3A40031D3C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804A9D564C9942B4AB2C85DA3CA79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F549-130D-4241-A546-D8673D9474EC}"/>
      </w:docPartPr>
      <w:docPartBody>
        <w:p w:rsidR="00C9415E" w:rsidRDefault="00892E93">
          <w:pPr>
            <w:pStyle w:val="804A9D564C9942B4AB2C85DA3CA793EC"/>
          </w:pPr>
          <w:r w:rsidRPr="00D2343F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93"/>
    <w:rsid w:val="00077325"/>
    <w:rsid w:val="00117FA5"/>
    <w:rsid w:val="00587A4B"/>
    <w:rsid w:val="007E0DFF"/>
    <w:rsid w:val="00860335"/>
    <w:rsid w:val="00892E93"/>
    <w:rsid w:val="008E47AF"/>
    <w:rsid w:val="009D56B7"/>
    <w:rsid w:val="00C4782C"/>
    <w:rsid w:val="00C9415E"/>
    <w:rsid w:val="00EB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AA636EC6474D92AB56191BC3708F11">
    <w:name w:val="C4AA636EC6474D92AB56191BC3708F11"/>
  </w:style>
  <w:style w:type="paragraph" w:customStyle="1" w:styleId="EA5FBCD5A5FB4F51BBF39E3A40031D3C">
    <w:name w:val="EA5FBCD5A5FB4F51BBF39E3A40031D3C"/>
  </w:style>
  <w:style w:type="paragraph" w:customStyle="1" w:styleId="804A9D564C9942B4AB2C85DA3CA793EC">
    <w:name w:val="804A9D564C9942B4AB2C85DA3CA793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2022-10-05T17:22:00Z</dcterms:created>
  <dcterms:modified xsi:type="dcterms:W3CDTF">2022-10-05T17:22:00Z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