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9127002"/>
        <w:placeholder>
          <w:docPart w:val="43ACFDA3DA8141BDB8EA36EF8BE611D2"/>
        </w:placeholder>
        <w:temporary/>
        <w:showingPlcHdr/>
        <w15:appearance w15:val="hidden"/>
      </w:sdtPr>
      <w:sdtEndPr/>
      <w:sdtContent>
        <w:p w14:paraId="55577FC1" w14:textId="65BCE609" w:rsidR="005D797B" w:rsidRPr="00C15C45" w:rsidRDefault="00015440" w:rsidP="00454E14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63F92E31" w14:textId="5638D251" w:rsidR="006D2344" w:rsidRPr="00BB24F2" w:rsidRDefault="006D2344" w:rsidP="005D797B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Call to Order</w:t>
      </w:r>
    </w:p>
    <w:p w14:paraId="3A984BAB" w14:textId="776A7593" w:rsidR="005D797B" w:rsidRPr="00BB24F2" w:rsidRDefault="006D2344" w:rsidP="00D25FCF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Pledge of Allegiance</w:t>
      </w:r>
      <w:r w:rsidR="00D25FCF" w:rsidRPr="00BB24F2">
        <w:rPr>
          <w:rFonts w:eastAsiaTheme="majorEastAsia"/>
          <w:sz w:val="22"/>
          <w:szCs w:val="22"/>
        </w:rPr>
        <w:t>/Roll Call</w:t>
      </w:r>
    </w:p>
    <w:p w14:paraId="1461238D" w14:textId="5280D8E8" w:rsidR="005D797B" w:rsidRPr="00BB24F2" w:rsidRDefault="006D2344" w:rsidP="005D797B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Approving/Correcting the Minutes of the Last Preceding Meeting(s)</w:t>
      </w:r>
    </w:p>
    <w:p w14:paraId="340E2615" w14:textId="200D820F" w:rsidR="009858F1" w:rsidRPr="00BB24F2" w:rsidRDefault="009858F1" w:rsidP="005D797B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President Comments</w:t>
      </w:r>
    </w:p>
    <w:p w14:paraId="547CB366" w14:textId="676E7627" w:rsidR="004B3451" w:rsidRPr="00BB24F2" w:rsidRDefault="00174A9B" w:rsidP="004B3451">
      <w:pPr>
        <w:pStyle w:val="ListNumber"/>
        <w:rPr>
          <w:b w:val="0"/>
          <w:bCs/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Receipt &amp; Review of Correspondence</w:t>
      </w:r>
      <w:r w:rsidR="00D11AEB" w:rsidRPr="00BB24F2">
        <w:rPr>
          <w:rFonts w:eastAsiaTheme="majorEastAsia"/>
          <w:sz w:val="22"/>
          <w:szCs w:val="22"/>
        </w:rPr>
        <w:t>-</w:t>
      </w:r>
      <w:r w:rsidR="00696C6F">
        <w:rPr>
          <w:rFonts w:eastAsiaTheme="majorEastAsia"/>
          <w:b w:val="0"/>
          <w:bCs/>
          <w:sz w:val="22"/>
          <w:szCs w:val="22"/>
        </w:rPr>
        <w:t xml:space="preserve"> Santa is Coming to Town Event. Wagon rides, popcorn by The Little Free Pantry, cookies and hot chocolate by </w:t>
      </w:r>
      <w:proofErr w:type="spellStart"/>
      <w:r w:rsidR="00696C6F">
        <w:rPr>
          <w:rFonts w:eastAsiaTheme="majorEastAsia"/>
          <w:b w:val="0"/>
          <w:bCs/>
          <w:sz w:val="22"/>
          <w:szCs w:val="22"/>
        </w:rPr>
        <w:t>Mursau’s</w:t>
      </w:r>
      <w:proofErr w:type="spellEnd"/>
      <w:r w:rsidR="00696C6F">
        <w:rPr>
          <w:rFonts w:eastAsiaTheme="majorEastAsia"/>
          <w:b w:val="0"/>
          <w:bCs/>
          <w:sz w:val="22"/>
          <w:szCs w:val="22"/>
        </w:rPr>
        <w:t xml:space="preserve"> Piggly Wiggly, and Live Nativity at Faith Christian School. </w:t>
      </w:r>
      <w:r w:rsidR="00167976">
        <w:rPr>
          <w:rFonts w:eastAsiaTheme="majorEastAsia"/>
          <w:b w:val="0"/>
          <w:bCs/>
          <w:sz w:val="22"/>
          <w:szCs w:val="22"/>
        </w:rPr>
        <w:t xml:space="preserve">A huge thank you to the Coleman FFA, Jeremy Gross and Brent </w:t>
      </w:r>
      <w:proofErr w:type="spellStart"/>
      <w:r w:rsidR="00167976">
        <w:rPr>
          <w:rFonts w:eastAsiaTheme="majorEastAsia"/>
          <w:b w:val="0"/>
          <w:bCs/>
          <w:sz w:val="22"/>
          <w:szCs w:val="22"/>
        </w:rPr>
        <w:t>Gusek</w:t>
      </w:r>
      <w:proofErr w:type="spellEnd"/>
      <w:r w:rsidR="00167976">
        <w:rPr>
          <w:rFonts w:eastAsiaTheme="majorEastAsia"/>
          <w:b w:val="0"/>
          <w:bCs/>
          <w:sz w:val="22"/>
          <w:szCs w:val="22"/>
        </w:rPr>
        <w:t xml:space="preserve"> for donating time and or equipment for clean-up.  Also, a big thank you to Jeff </w:t>
      </w:r>
      <w:proofErr w:type="spellStart"/>
      <w:r w:rsidR="00167976">
        <w:rPr>
          <w:rFonts w:eastAsiaTheme="majorEastAsia"/>
          <w:b w:val="0"/>
          <w:bCs/>
          <w:sz w:val="22"/>
          <w:szCs w:val="22"/>
        </w:rPr>
        <w:t>Gosa</w:t>
      </w:r>
      <w:proofErr w:type="spellEnd"/>
      <w:r w:rsidR="00167976">
        <w:rPr>
          <w:rFonts w:eastAsiaTheme="majorEastAsia"/>
          <w:b w:val="0"/>
          <w:bCs/>
          <w:sz w:val="22"/>
          <w:szCs w:val="22"/>
        </w:rPr>
        <w:t xml:space="preserve">, Mic </w:t>
      </w:r>
      <w:proofErr w:type="spellStart"/>
      <w:r w:rsidR="00167976">
        <w:rPr>
          <w:rFonts w:eastAsiaTheme="majorEastAsia"/>
          <w:b w:val="0"/>
          <w:bCs/>
          <w:sz w:val="22"/>
          <w:szCs w:val="22"/>
        </w:rPr>
        <w:t>Gosa</w:t>
      </w:r>
      <w:proofErr w:type="spellEnd"/>
      <w:r w:rsidR="00167976">
        <w:rPr>
          <w:rFonts w:eastAsiaTheme="majorEastAsia"/>
          <w:b w:val="0"/>
          <w:bCs/>
          <w:sz w:val="22"/>
          <w:szCs w:val="22"/>
        </w:rPr>
        <w:t>, Mckenna Kriescher and Tim Gould for helping to decorate the Village Tree by the Municipal Building.</w:t>
      </w:r>
    </w:p>
    <w:p w14:paraId="24057F00" w14:textId="5A5372A5" w:rsidR="00741886" w:rsidRPr="00BB24F2" w:rsidRDefault="00741886" w:rsidP="00741886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 xml:space="preserve">Citizens Comments/Concerns </w:t>
      </w:r>
      <w:r w:rsidR="009858F1" w:rsidRPr="00BB24F2">
        <w:rPr>
          <w:rFonts w:eastAsiaTheme="majorEastAsia"/>
          <w:sz w:val="22"/>
          <w:szCs w:val="22"/>
        </w:rPr>
        <w:t>(5 Minute Limit)</w:t>
      </w:r>
    </w:p>
    <w:p w14:paraId="6709B061" w14:textId="7677D6BC" w:rsidR="0056172A" w:rsidRPr="00BB24F2" w:rsidRDefault="00D012BE" w:rsidP="00CD376C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New Business</w:t>
      </w:r>
    </w:p>
    <w:p w14:paraId="18572CD0" w14:textId="346ADACD" w:rsidR="009006F4" w:rsidRPr="00BB24F2" w:rsidRDefault="00E3587A" w:rsidP="00BB24F2">
      <w:pPr>
        <w:pStyle w:val="ListNumber2"/>
        <w:spacing w:after="0"/>
        <w:rPr>
          <w:sz w:val="22"/>
          <w:szCs w:val="22"/>
        </w:rPr>
      </w:pPr>
      <w:r w:rsidRPr="00BB24F2">
        <w:rPr>
          <w:sz w:val="22"/>
          <w:szCs w:val="22"/>
        </w:rPr>
        <w:t>Operators Licenses</w:t>
      </w:r>
      <w:r w:rsidR="009858F1" w:rsidRPr="00BB24F2">
        <w:rPr>
          <w:sz w:val="22"/>
          <w:szCs w:val="22"/>
        </w:rPr>
        <w:t xml:space="preserve"> (If any) </w:t>
      </w:r>
      <w:r w:rsidR="004E2EE0" w:rsidRPr="00BB24F2">
        <w:rPr>
          <w:sz w:val="22"/>
          <w:szCs w:val="22"/>
        </w:rPr>
        <w:t xml:space="preserve">– </w:t>
      </w:r>
      <w:proofErr w:type="spellStart"/>
      <w:r w:rsidR="00696C6F">
        <w:rPr>
          <w:sz w:val="22"/>
          <w:szCs w:val="22"/>
        </w:rPr>
        <w:t>Furkees</w:t>
      </w:r>
      <w:proofErr w:type="spellEnd"/>
      <w:r w:rsidR="00633345">
        <w:rPr>
          <w:sz w:val="22"/>
          <w:szCs w:val="22"/>
        </w:rPr>
        <w:t>-</w:t>
      </w:r>
      <w:r w:rsidR="00696C6F">
        <w:rPr>
          <w:sz w:val="22"/>
          <w:szCs w:val="22"/>
        </w:rPr>
        <w:t xml:space="preserve">Jefferey </w:t>
      </w:r>
      <w:proofErr w:type="spellStart"/>
      <w:r w:rsidR="00696C6F">
        <w:rPr>
          <w:sz w:val="22"/>
          <w:szCs w:val="22"/>
        </w:rPr>
        <w:t>Jashinsky</w:t>
      </w:r>
      <w:proofErr w:type="spellEnd"/>
    </w:p>
    <w:p w14:paraId="77398BB6" w14:textId="18994890" w:rsidR="00696C6F" w:rsidRDefault="00696C6F" w:rsidP="00BB24F2">
      <w:pPr>
        <w:pStyle w:val="ListNumber2"/>
        <w:spacing w:after="0"/>
        <w:rPr>
          <w:sz w:val="22"/>
          <w:szCs w:val="22"/>
        </w:rPr>
      </w:pPr>
      <w:r>
        <w:rPr>
          <w:sz w:val="22"/>
          <w:szCs w:val="22"/>
        </w:rPr>
        <w:t>Approve One Time Forgiveness for Village Resident</w:t>
      </w:r>
      <w:r w:rsidR="00633345">
        <w:rPr>
          <w:sz w:val="22"/>
          <w:szCs w:val="22"/>
        </w:rPr>
        <w:t xml:space="preserve"> (Water/Sewer)</w:t>
      </w:r>
    </w:p>
    <w:p w14:paraId="3F44F409" w14:textId="6E4C7588" w:rsidR="00696C6F" w:rsidRDefault="00696C6F" w:rsidP="00BB24F2">
      <w:pPr>
        <w:pStyle w:val="ListNumber2"/>
        <w:spacing w:after="0"/>
        <w:rPr>
          <w:sz w:val="22"/>
          <w:szCs w:val="22"/>
        </w:rPr>
      </w:pPr>
      <w:r>
        <w:rPr>
          <w:sz w:val="22"/>
          <w:szCs w:val="22"/>
        </w:rPr>
        <w:t>Approve Pay Request from Peters Concrete for TID 2 in the Amount of $373,532.01</w:t>
      </w:r>
    </w:p>
    <w:p w14:paraId="63839F5F" w14:textId="3F3FB91A" w:rsidR="00696C6F" w:rsidRDefault="00696C6F" w:rsidP="00BB24F2">
      <w:pPr>
        <w:pStyle w:val="ListNumber2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Approve </w:t>
      </w:r>
      <w:r w:rsidR="00A63B33">
        <w:rPr>
          <w:sz w:val="22"/>
          <w:szCs w:val="22"/>
        </w:rPr>
        <w:t>2023 Budget/Resolution 2022-08</w:t>
      </w:r>
    </w:p>
    <w:p w14:paraId="31D7071E" w14:textId="0AACF08B" w:rsidR="00AC7276" w:rsidRPr="00BB24F2" w:rsidRDefault="00167976" w:rsidP="005F7EDD">
      <w:pPr>
        <w:pStyle w:val="ListNumber"/>
        <w:rPr>
          <w:sz w:val="22"/>
          <w:szCs w:val="22"/>
        </w:rPr>
      </w:pPr>
      <w:r w:rsidRPr="00BB24F2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D57B5B" wp14:editId="28962C58">
                <wp:simplePos x="0" y="0"/>
                <wp:positionH relativeFrom="margin">
                  <wp:align>right</wp:align>
                </wp:positionH>
                <wp:positionV relativeFrom="paragraph">
                  <wp:posOffset>230505</wp:posOffset>
                </wp:positionV>
                <wp:extent cx="6576060" cy="1181100"/>
                <wp:effectExtent l="0" t="0" r="1524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06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78BDE" w14:textId="25E3A113" w:rsidR="00633345" w:rsidRDefault="005F7EDD" w:rsidP="009006F4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   </w:t>
                            </w:r>
                            <w:r w:rsidR="00633345">
                              <w:rPr>
                                <w:rFonts w:cstheme="minorHAnsi"/>
                              </w:rPr>
                              <w:t xml:space="preserve"> 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Utility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546C979B" w14:textId="72B15A41" w:rsidR="003B3209" w:rsidRDefault="00633345" w:rsidP="009006F4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5F7EDD"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Court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1FCF5D63" w14:textId="0DEBF396" w:rsidR="0061770E" w:rsidRDefault="0061770E" w:rsidP="009006F4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12C98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>Recreation Report</w:t>
                            </w:r>
                            <w:r w:rsidR="003B3209">
                              <w:rPr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3B3209" w:rsidRPr="003B3209">
                              <w:rPr>
                                <w:sz w:val="20"/>
                                <w:szCs w:val="20"/>
                              </w:rPr>
                              <w:t>Christmas Tree Decorating</w:t>
                            </w:r>
                            <w:r w:rsidR="003B3209">
                              <w:rPr>
                                <w:sz w:val="20"/>
                                <w:szCs w:val="20"/>
                              </w:rPr>
                              <w:t xml:space="preserve"> at the Park</w:t>
                            </w:r>
                          </w:p>
                          <w:p w14:paraId="40DF29AE" w14:textId="6676F196" w:rsidR="001C6E7E" w:rsidRPr="00633345" w:rsidRDefault="00FF2172" w:rsidP="00633345">
                            <w:pPr>
                              <w:spacing w:after="0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     ● Finance/Budget</w:t>
                            </w:r>
                            <w:r w:rsidR="00FB05B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A929868" w14:textId="2A8465E1" w:rsidR="001C6E7E" w:rsidRPr="00B7323E" w:rsidRDefault="00E12C98" w:rsidP="00E12C98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Police Department Report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Fire Department Report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Building Inspector Report</w:t>
                            </w:r>
                            <w:r w:rsidR="0063334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633345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633345" w:rsidRPr="00B7323E">
                              <w:rPr>
                                <w:sz w:val="22"/>
                                <w:szCs w:val="22"/>
                              </w:rPr>
                              <w:t xml:space="preserve"> Public Works</w:t>
                            </w:r>
                            <w:r w:rsidR="00633345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57B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6.6pt;margin-top:18.15pt;width:517.8pt;height:93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" strokecolor="white [3212]">
                <v:textbox>
                  <w:txbxContent>
                    <w:p w14:paraId="4A778BDE" w14:textId="25E3A113" w:rsidR="00633345" w:rsidRDefault="005F7EDD" w:rsidP="009006F4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t xml:space="preserve">     </w:t>
                      </w:r>
                      <w:r w:rsidR="00633345">
                        <w:rPr>
                          <w:rFonts w:cstheme="minorHAnsi"/>
                        </w:rPr>
                        <w:t xml:space="preserve"> 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Utility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546C979B" w14:textId="72B15A41" w:rsidR="003B3209" w:rsidRDefault="00633345" w:rsidP="009006F4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5F7EDD"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Court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1FCF5D63" w14:textId="0DEBF396" w:rsidR="0061770E" w:rsidRDefault="0061770E" w:rsidP="009006F4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12C98"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B7323E">
                        <w:rPr>
                          <w:sz w:val="22"/>
                          <w:szCs w:val="22"/>
                        </w:rPr>
                        <w:t>Recreation Report</w:t>
                      </w:r>
                      <w:r w:rsidR="003B3209">
                        <w:rPr>
                          <w:sz w:val="22"/>
                          <w:szCs w:val="22"/>
                        </w:rPr>
                        <w:t xml:space="preserve">- </w:t>
                      </w:r>
                      <w:r w:rsidR="003B3209" w:rsidRPr="003B3209">
                        <w:rPr>
                          <w:sz w:val="20"/>
                          <w:szCs w:val="20"/>
                        </w:rPr>
                        <w:t>Christmas Tree Decorating</w:t>
                      </w:r>
                      <w:r w:rsidR="003B3209">
                        <w:rPr>
                          <w:sz w:val="20"/>
                          <w:szCs w:val="20"/>
                        </w:rPr>
                        <w:t xml:space="preserve"> at the Park</w:t>
                      </w:r>
                    </w:p>
                    <w:p w14:paraId="40DF29AE" w14:textId="6676F196" w:rsidR="001C6E7E" w:rsidRPr="00633345" w:rsidRDefault="00FF2172" w:rsidP="00633345">
                      <w:pPr>
                        <w:spacing w:after="0"/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      ● Finance/Budget</w:t>
                      </w:r>
                      <w:r w:rsidR="00FB05B6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A929868" w14:textId="2A8465E1" w:rsidR="001C6E7E" w:rsidRPr="00B7323E" w:rsidRDefault="00E12C98" w:rsidP="00E12C98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Police Department Report</w:t>
                      </w:r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Fire Department Report</w:t>
                      </w:r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rFonts w:ascii="Calibri" w:hAnsi="Calibri" w:cs="Calibri"/>
                          <w:sz w:val="22"/>
                          <w:szCs w:val="22"/>
                        </w:rPr>
                        <w:t>Building Inspector Report</w:t>
                      </w:r>
                      <w:r w:rsidR="0063334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 </w:t>
                      </w:r>
                      <w:r w:rsidR="00633345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633345" w:rsidRPr="00B7323E">
                        <w:rPr>
                          <w:sz w:val="22"/>
                          <w:szCs w:val="22"/>
                        </w:rPr>
                        <w:t xml:space="preserve"> Public Works</w:t>
                      </w:r>
                      <w:r w:rsidR="00633345">
                        <w:rPr>
                          <w:sz w:val="22"/>
                          <w:szCs w:val="22"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344" w:rsidRPr="00BB24F2">
        <w:rPr>
          <w:sz w:val="22"/>
          <w:szCs w:val="22"/>
        </w:rPr>
        <w:t>Committee Reports</w:t>
      </w:r>
      <w:r w:rsidR="00D012BE" w:rsidRPr="00BB24F2">
        <w:rPr>
          <w:sz w:val="22"/>
          <w:szCs w:val="22"/>
        </w:rPr>
        <w:t xml:space="preserve"> </w:t>
      </w:r>
    </w:p>
    <w:p w14:paraId="7026A99E" w14:textId="6D706324" w:rsidR="00D012BE" w:rsidRPr="00BB24F2" w:rsidRDefault="00D012BE" w:rsidP="00C574D4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Treasurer’s Report/Approval of Vouchers</w:t>
      </w:r>
    </w:p>
    <w:p w14:paraId="2EA5C696" w14:textId="3331E129" w:rsidR="00D012BE" w:rsidRPr="00BB24F2" w:rsidRDefault="008504BA" w:rsidP="008504BA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Building Permits</w:t>
      </w:r>
    </w:p>
    <w:p w14:paraId="0D9D6BF6" w14:textId="593C4C3D" w:rsidR="003B3209" w:rsidRPr="00167976" w:rsidRDefault="00BB24F2" w:rsidP="00167976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Adjournment (</w:t>
      </w:r>
      <w:r w:rsidR="008504BA" w:rsidRPr="00BB24F2">
        <w:rPr>
          <w:sz w:val="22"/>
          <w:szCs w:val="22"/>
        </w:rPr>
        <w:t xml:space="preserve">Next meeting </w:t>
      </w:r>
      <w:r w:rsidR="003B3209">
        <w:rPr>
          <w:sz w:val="22"/>
          <w:szCs w:val="22"/>
        </w:rPr>
        <w:t>December</w:t>
      </w:r>
      <w:r w:rsidR="00E12C98">
        <w:rPr>
          <w:sz w:val="22"/>
          <w:szCs w:val="22"/>
        </w:rPr>
        <w:t xml:space="preserve"> 12</w:t>
      </w:r>
      <w:proofErr w:type="gramStart"/>
      <w:r w:rsidR="00E12C98">
        <w:rPr>
          <w:sz w:val="22"/>
          <w:szCs w:val="22"/>
        </w:rPr>
        <w:t>th</w:t>
      </w:r>
      <w:r w:rsidR="003B3209">
        <w:rPr>
          <w:sz w:val="22"/>
          <w:szCs w:val="22"/>
        </w:rPr>
        <w:t xml:space="preserve"> </w:t>
      </w:r>
      <w:r w:rsidR="008504BA" w:rsidRPr="00BB24F2">
        <w:rPr>
          <w:sz w:val="22"/>
          <w:szCs w:val="22"/>
        </w:rPr>
        <w:t>,</w:t>
      </w:r>
      <w:proofErr w:type="gramEnd"/>
      <w:r w:rsidR="008504BA" w:rsidRPr="00BB24F2">
        <w:rPr>
          <w:sz w:val="22"/>
          <w:szCs w:val="22"/>
        </w:rPr>
        <w:t xml:space="preserve"> 2022)</w:t>
      </w:r>
    </w:p>
    <w:p w14:paraId="21D766BB" w14:textId="7D5F98F3" w:rsidR="003B3209" w:rsidRPr="003B3209" w:rsidRDefault="003B3209" w:rsidP="003B3209">
      <w:pPr>
        <w:pStyle w:val="ListNumber"/>
        <w:numPr>
          <w:ilvl w:val="0"/>
          <w:numId w:val="0"/>
        </w:numPr>
        <w:ind w:left="173" w:hanging="173"/>
        <w:jc w:val="center"/>
        <w:rPr>
          <w:sz w:val="20"/>
          <w:szCs w:val="20"/>
        </w:rPr>
      </w:pPr>
      <w:r w:rsidRPr="003B3209">
        <w:rPr>
          <w:sz w:val="20"/>
          <w:szCs w:val="20"/>
        </w:rPr>
        <w:t xml:space="preserve">(Discussion and </w:t>
      </w:r>
      <w:r w:rsidR="00E12C98">
        <w:rPr>
          <w:sz w:val="20"/>
          <w:szCs w:val="20"/>
        </w:rPr>
        <w:t>p</w:t>
      </w:r>
      <w:r w:rsidRPr="003B3209">
        <w:rPr>
          <w:sz w:val="20"/>
          <w:szCs w:val="20"/>
        </w:rPr>
        <w:t xml:space="preserve">ossible </w:t>
      </w:r>
      <w:r w:rsidR="00E12C98">
        <w:rPr>
          <w:sz w:val="20"/>
          <w:szCs w:val="20"/>
        </w:rPr>
        <w:t>a</w:t>
      </w:r>
      <w:r w:rsidRPr="003B3209">
        <w:rPr>
          <w:sz w:val="20"/>
          <w:szCs w:val="20"/>
        </w:rPr>
        <w:t>ction to be</w:t>
      </w:r>
      <w:r w:rsidR="00E12C98">
        <w:rPr>
          <w:sz w:val="20"/>
          <w:szCs w:val="20"/>
        </w:rPr>
        <w:t xml:space="preserve"> taken</w:t>
      </w:r>
      <w:r w:rsidRPr="003B3209">
        <w:rPr>
          <w:sz w:val="20"/>
          <w:szCs w:val="20"/>
        </w:rPr>
        <w:t xml:space="preserve"> on all </w:t>
      </w:r>
      <w:r w:rsidR="00E12C98">
        <w:rPr>
          <w:sz w:val="20"/>
          <w:szCs w:val="20"/>
        </w:rPr>
        <w:t>i</w:t>
      </w:r>
      <w:r w:rsidRPr="003B3209">
        <w:rPr>
          <w:sz w:val="20"/>
          <w:szCs w:val="20"/>
        </w:rPr>
        <w:t>tems)</w:t>
      </w:r>
    </w:p>
    <w:sectPr w:rsidR="003B3209" w:rsidRPr="003B3209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78A2C" w14:textId="77777777" w:rsidR="00BB495D" w:rsidRDefault="00BB495D" w:rsidP="001E7D29">
      <w:pPr>
        <w:spacing w:after="0" w:line="240" w:lineRule="auto"/>
      </w:pPr>
      <w:r>
        <w:separator/>
      </w:r>
    </w:p>
  </w:endnote>
  <w:endnote w:type="continuationSeparator" w:id="0">
    <w:p w14:paraId="3D4DBA4D" w14:textId="77777777" w:rsidR="00BB495D" w:rsidRDefault="00BB495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CB7DA" w14:textId="77777777" w:rsidR="00BB495D" w:rsidRDefault="00BB495D" w:rsidP="001E7D29">
      <w:pPr>
        <w:spacing w:after="0" w:line="240" w:lineRule="auto"/>
      </w:pPr>
      <w:r>
        <w:separator/>
      </w:r>
    </w:p>
  </w:footnote>
  <w:footnote w:type="continuationSeparator" w:id="0">
    <w:p w14:paraId="5568B9E3" w14:textId="77777777" w:rsidR="00BB495D" w:rsidRDefault="00BB495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18C3" w14:textId="1587D57A" w:rsidR="00066754" w:rsidRDefault="009006F4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5CF662" wp14:editId="17156591">
              <wp:simplePos x="0" y="0"/>
              <wp:positionH relativeFrom="page">
                <wp:align>left</wp:align>
              </wp:positionH>
              <wp:positionV relativeFrom="page">
                <wp:posOffset>-1662430</wp:posOffset>
              </wp:positionV>
              <wp:extent cx="8132445" cy="1216533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F062B9" id="Group 3" o:spid="_x0000_s1026" alt="&quot;&quot;" style="position:absolute;margin-left:0;margin-top:-130.9pt;width:640.35pt;height:957.9pt;z-index:-251655168;mso-position-horizontal:left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9E5A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D0C4BB" wp14:editId="64688821">
              <wp:simplePos x="0" y="0"/>
              <wp:positionH relativeFrom="column">
                <wp:posOffset>-85725</wp:posOffset>
              </wp:positionH>
              <wp:positionV relativeFrom="paragraph">
                <wp:posOffset>-381000</wp:posOffset>
              </wp:positionV>
              <wp:extent cx="2581275" cy="17335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24AA06" w14:textId="3B25142B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7E96B6C5" w14:textId="2F6119BC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3A985616" w14:textId="49ADE619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0C4B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6.75pt;margin-top:-30pt;width:203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" filled="f" stroked="f">
              <v:textbox>
                <w:txbxContent>
                  <w:p w14:paraId="2124AA06" w14:textId="3B25142B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7E96B6C5" w14:textId="2F6119BC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3A985616" w14:textId="49ADE619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</v:shape>
          </w:pict>
        </mc:Fallback>
      </mc:AlternateContent>
    </w:r>
    <w:r w:rsidR="00066754">
      <w:rPr>
        <w:noProof/>
      </w:rPr>
      <w:t xml:space="preserve"> </w:t>
    </w:r>
  </w:p>
  <w:tbl>
    <w:tblPr>
      <w:tblW w:w="4320" w:type="dxa"/>
      <w:tblInd w:w="5774" w:type="dxa"/>
      <w:tblLook w:val="0600" w:firstRow="0" w:lastRow="0" w:firstColumn="0" w:lastColumn="0" w:noHBand="1" w:noVBand="1"/>
    </w:tblPr>
    <w:tblGrid>
      <w:gridCol w:w="432"/>
      <w:gridCol w:w="3888"/>
    </w:tblGrid>
    <w:tr w:rsidR="00066754" w:rsidRPr="006861DF" w14:paraId="2FDF33C3" w14:textId="77777777" w:rsidTr="009E5A43">
      <w:tc>
        <w:tcPr>
          <w:tcW w:w="432" w:type="dxa"/>
          <w:vAlign w:val="bottom"/>
        </w:tcPr>
        <w:p w14:paraId="2F8CF7A3" w14:textId="113FE761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723C44C9" wp14:editId="0D27D1E0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7741F2F7" w14:textId="77777777" w:rsidR="00066754" w:rsidRDefault="00167976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E04F95D" w14:textId="6777F323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 202 E. MAIN ST.</w:t>
          </w:r>
        </w:p>
      </w:tc>
    </w:tr>
    <w:tr w:rsidR="00066754" w:rsidRPr="006861DF" w14:paraId="6E1D0752" w14:textId="77777777" w:rsidTr="009E5A43">
      <w:tc>
        <w:tcPr>
          <w:tcW w:w="432" w:type="dxa"/>
          <w:vAlign w:val="bottom"/>
        </w:tcPr>
        <w:p w14:paraId="20D1848D" w14:textId="094C8585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4BAB45C8" wp14:editId="04A0E778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20D6DE5B" w14:textId="5731E7BD" w:rsidR="00066754" w:rsidRPr="00D012BE" w:rsidRDefault="00167976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</w:t>
          </w:r>
          <w:r w:rsidR="00515EBF">
            <w:rPr>
              <w:b/>
              <w:bCs/>
              <w:sz w:val="28"/>
              <w:szCs w:val="28"/>
            </w:rPr>
            <w:t>November</w:t>
          </w:r>
          <w:r w:rsidR="009C70E6">
            <w:rPr>
              <w:b/>
              <w:bCs/>
              <w:sz w:val="28"/>
              <w:szCs w:val="28"/>
            </w:rPr>
            <w:t xml:space="preserve"> 1</w:t>
          </w:r>
          <w:r w:rsidR="00515EBF">
            <w:rPr>
              <w:b/>
              <w:bCs/>
              <w:sz w:val="28"/>
              <w:szCs w:val="28"/>
            </w:rPr>
            <w:t>4</w:t>
          </w:r>
          <w:r w:rsidR="006861DF" w:rsidRPr="00D012BE">
            <w:rPr>
              <w:b/>
              <w:bCs/>
              <w:sz w:val="28"/>
              <w:szCs w:val="28"/>
            </w:rPr>
            <w:t>, 2022</w:t>
          </w:r>
        </w:p>
      </w:tc>
    </w:tr>
    <w:tr w:rsidR="00066754" w:rsidRPr="006861DF" w14:paraId="0DE70F38" w14:textId="77777777" w:rsidTr="009E5A43">
      <w:tc>
        <w:tcPr>
          <w:tcW w:w="432" w:type="dxa"/>
          <w:vAlign w:val="bottom"/>
        </w:tcPr>
        <w:p w14:paraId="6AAED2D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2BDCA9F5" wp14:editId="4B70DACB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4FDA89D8" w14:textId="45EB24D5" w:rsidR="00066754" w:rsidRPr="00D012BE" w:rsidRDefault="00167976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636263335"/>
              <w:placeholder>
                <w:docPart w:val="E0CD71221BB0413A92A20C5BCA1C7A4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Time:</w:t>
              </w:r>
            </w:sdtContent>
          </w:sdt>
          <w:r w:rsidR="007B2549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        </w:t>
          </w:r>
          <w:r w:rsidR="006861DF" w:rsidRPr="00D012BE">
            <w:rPr>
              <w:b/>
              <w:bCs/>
              <w:sz w:val="28"/>
              <w:szCs w:val="28"/>
            </w:rPr>
            <w:t>6:00 PM</w:t>
          </w:r>
        </w:p>
      </w:tc>
    </w:tr>
  </w:tbl>
  <w:p w14:paraId="743F9276" w14:textId="3A0FF474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EF286F2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8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7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5615"/>
    <w:rsid w:val="000419E4"/>
    <w:rsid w:val="00042360"/>
    <w:rsid w:val="00042FB3"/>
    <w:rsid w:val="00055973"/>
    <w:rsid w:val="00057671"/>
    <w:rsid w:val="00066754"/>
    <w:rsid w:val="00084752"/>
    <w:rsid w:val="00085B74"/>
    <w:rsid w:val="00086540"/>
    <w:rsid w:val="000A2384"/>
    <w:rsid w:val="000A324B"/>
    <w:rsid w:val="000D445D"/>
    <w:rsid w:val="000D479D"/>
    <w:rsid w:val="000D7D0D"/>
    <w:rsid w:val="000F4987"/>
    <w:rsid w:val="000F65EC"/>
    <w:rsid w:val="00103670"/>
    <w:rsid w:val="0011573E"/>
    <w:rsid w:val="0012634B"/>
    <w:rsid w:val="001269DE"/>
    <w:rsid w:val="00140DAE"/>
    <w:rsid w:val="0015180F"/>
    <w:rsid w:val="00167976"/>
    <w:rsid w:val="001746FC"/>
    <w:rsid w:val="00174A9B"/>
    <w:rsid w:val="00184D56"/>
    <w:rsid w:val="00193653"/>
    <w:rsid w:val="001C329C"/>
    <w:rsid w:val="001C6E7E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A0C06"/>
    <w:rsid w:val="002C3D7E"/>
    <w:rsid w:val="002D3C89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B3209"/>
    <w:rsid w:val="003E5EB5"/>
    <w:rsid w:val="00410612"/>
    <w:rsid w:val="00411F8B"/>
    <w:rsid w:val="004203B0"/>
    <w:rsid w:val="004230D9"/>
    <w:rsid w:val="00450670"/>
    <w:rsid w:val="00454E14"/>
    <w:rsid w:val="004724BD"/>
    <w:rsid w:val="00475524"/>
    <w:rsid w:val="00477352"/>
    <w:rsid w:val="0048124E"/>
    <w:rsid w:val="00491C23"/>
    <w:rsid w:val="004B3451"/>
    <w:rsid w:val="004B415A"/>
    <w:rsid w:val="004B5C09"/>
    <w:rsid w:val="004E227E"/>
    <w:rsid w:val="004E2EE0"/>
    <w:rsid w:val="00500DD1"/>
    <w:rsid w:val="00515EBF"/>
    <w:rsid w:val="00521AE3"/>
    <w:rsid w:val="00530B1C"/>
    <w:rsid w:val="00535B54"/>
    <w:rsid w:val="00554276"/>
    <w:rsid w:val="0056172A"/>
    <w:rsid w:val="00564D17"/>
    <w:rsid w:val="00567050"/>
    <w:rsid w:val="00570173"/>
    <w:rsid w:val="005836E5"/>
    <w:rsid w:val="005D3902"/>
    <w:rsid w:val="005D797B"/>
    <w:rsid w:val="005E0ED9"/>
    <w:rsid w:val="005E794C"/>
    <w:rsid w:val="005F7EDD"/>
    <w:rsid w:val="00616B41"/>
    <w:rsid w:val="0061770E"/>
    <w:rsid w:val="00620AE8"/>
    <w:rsid w:val="00633345"/>
    <w:rsid w:val="0064628C"/>
    <w:rsid w:val="0065214E"/>
    <w:rsid w:val="00655EE2"/>
    <w:rsid w:val="006771EF"/>
    <w:rsid w:val="00680296"/>
    <w:rsid w:val="006853BC"/>
    <w:rsid w:val="006861DF"/>
    <w:rsid w:val="00686E45"/>
    <w:rsid w:val="00687389"/>
    <w:rsid w:val="006928C1"/>
    <w:rsid w:val="006966F9"/>
    <w:rsid w:val="00696C6F"/>
    <w:rsid w:val="006A4B7D"/>
    <w:rsid w:val="006B74AA"/>
    <w:rsid w:val="006D2344"/>
    <w:rsid w:val="006D5463"/>
    <w:rsid w:val="006E015E"/>
    <w:rsid w:val="006F03D4"/>
    <w:rsid w:val="00700B1F"/>
    <w:rsid w:val="007257E9"/>
    <w:rsid w:val="00725ADF"/>
    <w:rsid w:val="00740105"/>
    <w:rsid w:val="00741886"/>
    <w:rsid w:val="00743D9A"/>
    <w:rsid w:val="00744B1E"/>
    <w:rsid w:val="00756D9C"/>
    <w:rsid w:val="007619BD"/>
    <w:rsid w:val="00771A88"/>
    <w:rsid w:val="00771C24"/>
    <w:rsid w:val="00774CB4"/>
    <w:rsid w:val="00781863"/>
    <w:rsid w:val="00791DED"/>
    <w:rsid w:val="00792701"/>
    <w:rsid w:val="007B2549"/>
    <w:rsid w:val="007C64B1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63BD4"/>
    <w:rsid w:val="00863E6E"/>
    <w:rsid w:val="00867EA4"/>
    <w:rsid w:val="00880C14"/>
    <w:rsid w:val="00896B00"/>
    <w:rsid w:val="00897D88"/>
    <w:rsid w:val="008A0319"/>
    <w:rsid w:val="008A564C"/>
    <w:rsid w:val="008D43E9"/>
    <w:rsid w:val="008D58CD"/>
    <w:rsid w:val="008E3C0E"/>
    <w:rsid w:val="008E421A"/>
    <w:rsid w:val="008E476B"/>
    <w:rsid w:val="008E633A"/>
    <w:rsid w:val="008F0F63"/>
    <w:rsid w:val="009006F4"/>
    <w:rsid w:val="009038DD"/>
    <w:rsid w:val="009212A9"/>
    <w:rsid w:val="00922A60"/>
    <w:rsid w:val="00927C63"/>
    <w:rsid w:val="00932F50"/>
    <w:rsid w:val="0094637B"/>
    <w:rsid w:val="00955A78"/>
    <w:rsid w:val="009858F1"/>
    <w:rsid w:val="009921B8"/>
    <w:rsid w:val="00994AEC"/>
    <w:rsid w:val="0099515C"/>
    <w:rsid w:val="009A6621"/>
    <w:rsid w:val="009C70E6"/>
    <w:rsid w:val="009D328A"/>
    <w:rsid w:val="009D4984"/>
    <w:rsid w:val="009D6901"/>
    <w:rsid w:val="009E5A43"/>
    <w:rsid w:val="009F4E19"/>
    <w:rsid w:val="00A07662"/>
    <w:rsid w:val="00A14422"/>
    <w:rsid w:val="00A17D9E"/>
    <w:rsid w:val="00A21B71"/>
    <w:rsid w:val="00A25111"/>
    <w:rsid w:val="00A316F6"/>
    <w:rsid w:val="00A330C7"/>
    <w:rsid w:val="00A3439E"/>
    <w:rsid w:val="00A37F9E"/>
    <w:rsid w:val="00A40085"/>
    <w:rsid w:val="00A47DF6"/>
    <w:rsid w:val="00A60E11"/>
    <w:rsid w:val="00A637D7"/>
    <w:rsid w:val="00A63B33"/>
    <w:rsid w:val="00A63D35"/>
    <w:rsid w:val="00A72927"/>
    <w:rsid w:val="00A9231C"/>
    <w:rsid w:val="00A94B42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36F9A"/>
    <w:rsid w:val="00B435B5"/>
    <w:rsid w:val="00B5418C"/>
    <w:rsid w:val="00B565D8"/>
    <w:rsid w:val="00B5779A"/>
    <w:rsid w:val="00B63E8A"/>
    <w:rsid w:val="00B64D24"/>
    <w:rsid w:val="00B7147D"/>
    <w:rsid w:val="00B7323E"/>
    <w:rsid w:val="00B75CFC"/>
    <w:rsid w:val="00B76AB4"/>
    <w:rsid w:val="00B813BB"/>
    <w:rsid w:val="00B853F9"/>
    <w:rsid w:val="00B87125"/>
    <w:rsid w:val="00B92231"/>
    <w:rsid w:val="00B97A47"/>
    <w:rsid w:val="00BA2CE6"/>
    <w:rsid w:val="00BA609E"/>
    <w:rsid w:val="00BB018B"/>
    <w:rsid w:val="00BB24F2"/>
    <w:rsid w:val="00BB495D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574D4"/>
    <w:rsid w:val="00C601ED"/>
    <w:rsid w:val="00C7624A"/>
    <w:rsid w:val="00C8234D"/>
    <w:rsid w:val="00C91F17"/>
    <w:rsid w:val="00CB7153"/>
    <w:rsid w:val="00CD376C"/>
    <w:rsid w:val="00CD4CE6"/>
    <w:rsid w:val="00CE5A5C"/>
    <w:rsid w:val="00D012BE"/>
    <w:rsid w:val="00D11AEB"/>
    <w:rsid w:val="00D25FCF"/>
    <w:rsid w:val="00D31AB7"/>
    <w:rsid w:val="00D50D23"/>
    <w:rsid w:val="00D512BB"/>
    <w:rsid w:val="00D53571"/>
    <w:rsid w:val="00D640D2"/>
    <w:rsid w:val="00D7068F"/>
    <w:rsid w:val="00D7555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12C98"/>
    <w:rsid w:val="00E3587A"/>
    <w:rsid w:val="00E557A0"/>
    <w:rsid w:val="00E70676"/>
    <w:rsid w:val="00E73E73"/>
    <w:rsid w:val="00EE5886"/>
    <w:rsid w:val="00EF6435"/>
    <w:rsid w:val="00F10F6B"/>
    <w:rsid w:val="00F23697"/>
    <w:rsid w:val="00F32643"/>
    <w:rsid w:val="00F358DD"/>
    <w:rsid w:val="00F36BB7"/>
    <w:rsid w:val="00F67675"/>
    <w:rsid w:val="00F87EAA"/>
    <w:rsid w:val="00F92B25"/>
    <w:rsid w:val="00F96B12"/>
    <w:rsid w:val="00F974AB"/>
    <w:rsid w:val="00FA7DB4"/>
    <w:rsid w:val="00FB05B6"/>
    <w:rsid w:val="00FB2EE9"/>
    <w:rsid w:val="00FB3809"/>
    <w:rsid w:val="00FD1A45"/>
    <w:rsid w:val="00FD6CAB"/>
    <w:rsid w:val="00FE3951"/>
    <w:rsid w:val="00FE6B6C"/>
    <w:rsid w:val="00FF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E2B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CFDA3DA8141BDB8EA36EF8BE6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3267-43CB-42F0-8F87-57E967E5123A}"/>
      </w:docPartPr>
      <w:docPartBody>
        <w:p w:rsidR="008236B3" w:rsidRDefault="000B3709">
          <w:pPr>
            <w:pStyle w:val="43ACFDA3DA8141BDB8EA36EF8BE611D2"/>
          </w:pPr>
          <w:r w:rsidRPr="00AF1A52">
            <w:t>Meeting Agenda</w:t>
          </w:r>
        </w:p>
      </w:docPartBody>
    </w:docPart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0CD71221BB0413A92A20C5BCA1C7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D5C9-0188-4DCA-8822-F97A765B11F7}"/>
      </w:docPartPr>
      <w:docPartBody>
        <w:p w:rsidR="008236B3" w:rsidRDefault="000B3709">
          <w:pPr>
            <w:pStyle w:val="E0CD71221BB0413A92A20C5BCA1C7A46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5666D4"/>
    <w:rsid w:val="006A4B71"/>
    <w:rsid w:val="007F70C8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ACFDA3DA8141BDB8EA36EF8BE611D2">
    <w:name w:val="43ACFDA3DA8141BDB8EA36EF8BE611D2"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0CD71221BB0413A92A20C5BCA1C7A46">
    <w:name w:val="E0CD71221BB0413A92A20C5BCA1C7A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179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2022-11-08T22:08:00Z</dcterms:created>
  <dcterms:modified xsi:type="dcterms:W3CDTF">2022-11-09T21:27:00Z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